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680"/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4"/>
        <w:gridCol w:w="3407"/>
        <w:gridCol w:w="1818"/>
        <w:gridCol w:w="1908"/>
        <w:gridCol w:w="1480"/>
      </w:tblGrid>
      <w:tr w:rsidR="008B32E7" w:rsidRPr="008D5053" w:rsidTr="00697EC7">
        <w:trPr>
          <w:cantSplit/>
          <w:trHeight w:val="227"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rPr>
                <w:b/>
                <w:bCs/>
                <w:u w:val="single"/>
              </w:rPr>
            </w:pPr>
            <w:bookmarkStart w:id="0" w:name="_GoBack"/>
            <w:bookmarkEnd w:id="0"/>
            <w:r w:rsidRPr="008D5053">
              <w:rPr>
                <w:b/>
                <w:bCs/>
                <w:sz w:val="22"/>
                <w:szCs w:val="22"/>
              </w:rPr>
              <w:t>Company name: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B64BE8" w:rsidP="005E0BAE">
            <w:pPr>
              <w:pStyle w:val="Header"/>
              <w:tabs>
                <w:tab w:val="left" w:pos="0"/>
              </w:tabs>
            </w:pPr>
            <w:r w:rsidRPr="008D5053"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0B5E50" w:rsidRPr="008D5053">
              <w:instrText xml:space="preserve"> FORMTEXT </w:instrText>
            </w:r>
            <w:r w:rsidRPr="008D5053">
              <w:fldChar w:fldCharType="separate"/>
            </w:r>
            <w:r w:rsidR="000B5E50" w:rsidRPr="008D5053">
              <w:t> </w:t>
            </w:r>
            <w:r w:rsidR="000B5E50" w:rsidRPr="008D5053">
              <w:t> </w:t>
            </w:r>
            <w:r w:rsidR="000B5E50" w:rsidRPr="008D5053">
              <w:t> </w:t>
            </w:r>
            <w:r w:rsidR="000B5E50" w:rsidRPr="008D5053">
              <w:t> </w:t>
            </w:r>
            <w:r w:rsidR="000B5E50" w:rsidRPr="008D5053">
              <w:t> </w:t>
            </w:r>
            <w:r w:rsidRPr="008D5053">
              <w:fldChar w:fldCharType="end"/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sz w:val="22"/>
                <w:szCs w:val="22"/>
              </w:rPr>
              <w:t>FAO:</w:t>
            </w:r>
            <w:r w:rsidR="00B64BE8" w:rsidRPr="008D5053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5D291E" w:rsidRPr="008D5053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="00B64BE8" w:rsidRPr="008D5053">
              <w:rPr>
                <w:b/>
                <w:bCs/>
                <w:sz w:val="22"/>
                <w:szCs w:val="22"/>
              </w:rPr>
            </w:r>
            <w:r w:rsidR="00B64BE8" w:rsidRPr="008D5053">
              <w:rPr>
                <w:b/>
                <w:bCs/>
                <w:sz w:val="22"/>
                <w:szCs w:val="22"/>
              </w:rPr>
              <w:fldChar w:fldCharType="separate"/>
            </w:r>
            <w:r w:rsidR="005D291E" w:rsidRPr="008D5053">
              <w:rPr>
                <w:b/>
                <w:bCs/>
                <w:sz w:val="22"/>
                <w:szCs w:val="22"/>
              </w:rPr>
              <w:t> </w:t>
            </w:r>
            <w:r w:rsidR="005D291E" w:rsidRPr="008D5053">
              <w:rPr>
                <w:b/>
                <w:bCs/>
                <w:sz w:val="22"/>
                <w:szCs w:val="22"/>
              </w:rPr>
              <w:t> </w:t>
            </w:r>
            <w:r w:rsidR="005D291E" w:rsidRPr="008D5053">
              <w:rPr>
                <w:b/>
                <w:bCs/>
                <w:sz w:val="22"/>
                <w:szCs w:val="22"/>
              </w:rPr>
              <w:t> </w:t>
            </w:r>
            <w:r w:rsidR="005D291E" w:rsidRPr="008D5053">
              <w:rPr>
                <w:b/>
                <w:bCs/>
                <w:sz w:val="22"/>
                <w:szCs w:val="22"/>
              </w:rPr>
              <w:t> </w:t>
            </w:r>
            <w:r w:rsidR="005D291E" w:rsidRPr="008D5053">
              <w:rPr>
                <w:b/>
                <w:bCs/>
                <w:sz w:val="22"/>
                <w:szCs w:val="22"/>
              </w:rPr>
              <w:t> </w:t>
            </w:r>
            <w:r w:rsidR="00B64BE8" w:rsidRPr="008D5053">
              <w:rPr>
                <w:b/>
                <w:bCs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3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rPr>
                <w:u w:val="single"/>
              </w:rPr>
            </w:pPr>
          </w:p>
        </w:tc>
      </w:tr>
      <w:tr w:rsidR="008B32E7" w:rsidRPr="008D5053" w:rsidTr="00697EC7">
        <w:trPr>
          <w:trHeight w:val="128"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-142"/>
              </w:tabs>
              <w:ind w:left="21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sz w:val="22"/>
                <w:szCs w:val="22"/>
              </w:rPr>
              <w:t>Project name: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B64BE8" w:rsidP="00914467">
            <w:pPr>
              <w:pStyle w:val="Header"/>
              <w:tabs>
                <w:tab w:val="left" w:pos="0"/>
              </w:tabs>
            </w:pPr>
            <w:r w:rsidRPr="008D5053"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" w:name="Text44"/>
            <w:r w:rsidR="008D5053" w:rsidRPr="008D5053">
              <w:instrText xml:space="preserve"> FORMTEXT </w:instrText>
            </w:r>
            <w:r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Pr="008D5053">
              <w:fldChar w:fldCharType="end"/>
            </w:r>
            <w:bookmarkEnd w:id="2"/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sz w:val="22"/>
                <w:szCs w:val="22"/>
              </w:rPr>
              <w:t>Project number: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B64BE8" w:rsidP="008B32E7">
            <w:pPr>
              <w:pStyle w:val="Header"/>
              <w:tabs>
                <w:tab w:val="left" w:pos="0"/>
              </w:tabs>
              <w:rPr>
                <w:u w:val="single"/>
              </w:rPr>
            </w:pPr>
            <w:r w:rsidRPr="008D5053">
              <w:rPr>
                <w:u w:val="single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" w:name="Text43"/>
            <w:r w:rsidR="008D5053" w:rsidRPr="008D5053">
              <w:rPr>
                <w:u w:val="single"/>
              </w:rPr>
              <w:instrText xml:space="preserve"> FORMTEXT </w:instrText>
            </w:r>
            <w:r w:rsidRPr="008D5053">
              <w:rPr>
                <w:u w:val="single"/>
              </w:rPr>
            </w:r>
            <w:r w:rsidRPr="008D5053">
              <w:rPr>
                <w:u w:val="single"/>
              </w:rPr>
              <w:fldChar w:fldCharType="separate"/>
            </w:r>
            <w:r w:rsidR="008D5053" w:rsidRPr="008D5053">
              <w:rPr>
                <w:u w:val="single"/>
              </w:rPr>
              <w:t> </w:t>
            </w:r>
            <w:r w:rsidR="008D5053" w:rsidRPr="008D5053">
              <w:rPr>
                <w:u w:val="single"/>
              </w:rPr>
              <w:t> </w:t>
            </w:r>
            <w:r w:rsidR="008D5053" w:rsidRPr="008D5053">
              <w:rPr>
                <w:u w:val="single"/>
              </w:rPr>
              <w:t> </w:t>
            </w:r>
            <w:r w:rsidR="008D5053" w:rsidRPr="008D5053">
              <w:rPr>
                <w:u w:val="single"/>
              </w:rPr>
              <w:t> </w:t>
            </w:r>
            <w:r w:rsidR="008D5053" w:rsidRPr="008D5053">
              <w:rPr>
                <w:u w:val="single"/>
              </w:rPr>
              <w:t> </w:t>
            </w:r>
            <w:r w:rsidRPr="008D5053">
              <w:rPr>
                <w:u w:val="single"/>
              </w:rPr>
              <w:fldChar w:fldCharType="end"/>
            </w:r>
            <w:bookmarkEnd w:id="3"/>
          </w:p>
        </w:tc>
      </w:tr>
      <w:tr w:rsidR="008B32E7" w:rsidRPr="008D5053" w:rsidTr="00697EC7">
        <w:trPr>
          <w:cantSplit/>
          <w:trHeight w:val="128"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sz w:val="22"/>
                <w:szCs w:val="22"/>
              </w:rPr>
              <w:t>Project address: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8D5053" w:rsidRDefault="00B64BE8" w:rsidP="008B32E7">
            <w:pPr>
              <w:pStyle w:val="Header"/>
              <w:tabs>
                <w:tab w:val="left" w:pos="0"/>
              </w:tabs>
            </w:pPr>
            <w:r w:rsidRPr="008D5053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5D291E" w:rsidRPr="008D5053">
              <w:instrText xml:space="preserve"> FORMTEXT </w:instrText>
            </w:r>
            <w:r w:rsidRPr="008D5053">
              <w:fldChar w:fldCharType="separate"/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Pr="008D5053">
              <w:fldChar w:fldCharType="end"/>
            </w:r>
            <w:bookmarkEnd w:id="4"/>
          </w:p>
        </w:tc>
        <w:tc>
          <w:tcPr>
            <w:tcW w:w="37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sz w:val="22"/>
                <w:szCs w:val="22"/>
              </w:rPr>
              <w:t>Required delivery date (dd/mm/yy):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2E7" w:rsidRPr="008D5053" w:rsidRDefault="008B32E7" w:rsidP="002827DC">
            <w:pPr>
              <w:pStyle w:val="Header"/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8B32E7" w:rsidRPr="008D5053" w:rsidTr="00697EC7">
        <w:trPr>
          <w:trHeight w:val="439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Pr="008D5053" w:rsidRDefault="008B32E7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</w:rPr>
            </w:pPr>
            <w:r w:rsidRPr="008D5053">
              <w:rPr>
                <w:b/>
                <w:bCs/>
                <w:sz w:val="22"/>
                <w:szCs w:val="22"/>
              </w:rPr>
              <w:t>Delivery address:</w:t>
            </w:r>
            <w:r w:rsidRPr="008D5053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Pr="008D5053" w:rsidRDefault="00B64BE8" w:rsidP="008B32E7">
            <w:pPr>
              <w:pStyle w:val="Header"/>
              <w:tabs>
                <w:tab w:val="left" w:pos="0"/>
              </w:tabs>
              <w:rPr>
                <w:b/>
                <w:bCs/>
              </w:rPr>
            </w:pPr>
            <w:r w:rsidRPr="008D5053"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5D291E" w:rsidRPr="008D5053">
              <w:rPr>
                <w:b/>
                <w:bCs/>
              </w:rPr>
              <w:instrText xml:space="preserve"> FORMTEXT </w:instrText>
            </w:r>
            <w:r w:rsidRPr="008D5053">
              <w:rPr>
                <w:b/>
                <w:bCs/>
              </w:rPr>
            </w:r>
            <w:r w:rsidRPr="008D5053">
              <w:rPr>
                <w:b/>
                <w:bCs/>
              </w:rPr>
              <w:fldChar w:fldCharType="separate"/>
            </w:r>
            <w:r w:rsidR="005D291E" w:rsidRPr="008D5053">
              <w:rPr>
                <w:b/>
                <w:bCs/>
              </w:rPr>
              <w:t> </w:t>
            </w:r>
            <w:r w:rsidR="005D291E" w:rsidRPr="008D5053">
              <w:rPr>
                <w:b/>
                <w:bCs/>
              </w:rPr>
              <w:t> </w:t>
            </w:r>
            <w:r w:rsidR="005D291E" w:rsidRPr="008D5053">
              <w:rPr>
                <w:b/>
                <w:bCs/>
              </w:rPr>
              <w:t> </w:t>
            </w:r>
            <w:r w:rsidR="005D291E" w:rsidRPr="008D5053">
              <w:rPr>
                <w:b/>
                <w:bCs/>
              </w:rPr>
              <w:t> </w:t>
            </w:r>
            <w:r w:rsidR="005D291E" w:rsidRPr="008D5053">
              <w:rPr>
                <w:b/>
                <w:bCs/>
              </w:rPr>
              <w:t> </w:t>
            </w:r>
            <w:r w:rsidRPr="008D5053">
              <w:rPr>
                <w:b/>
                <w:bCs/>
              </w:rPr>
              <w:fldChar w:fldCharType="end"/>
            </w:r>
            <w:bookmarkEnd w:id="5"/>
          </w:p>
        </w:tc>
      </w:tr>
      <w:tr w:rsidR="00402366" w:rsidRPr="008D5053" w:rsidTr="00454AE9">
        <w:trPr>
          <w:trHeight w:val="93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6" w:rsidRPr="008D5053" w:rsidRDefault="00402366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</w:rPr>
            </w:pPr>
          </w:p>
        </w:tc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D9" w:rsidRPr="008D5053" w:rsidRDefault="00F929D9" w:rsidP="00F929D9">
            <w:pPr>
              <w:pStyle w:val="Header"/>
              <w:tabs>
                <w:tab w:val="left" w:pos="0"/>
              </w:tabs>
            </w:pPr>
            <w:r w:rsidRPr="008D5053">
              <w:t xml:space="preserve">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402366" w:rsidRPr="008D5053">
              <w:rPr>
                <w:b/>
                <w:bCs/>
              </w:rPr>
              <w:t xml:space="preserve">Site unloading </w:t>
            </w:r>
            <w:r w:rsidR="00986AEB" w:rsidRPr="008D5053">
              <w:rPr>
                <w:b/>
                <w:bCs/>
              </w:rPr>
              <w:t>facilities</w:t>
            </w:r>
            <w:r w:rsidR="00AA5684" w:rsidRPr="008D5053">
              <w:rPr>
                <w:b/>
                <w:bCs/>
              </w:rPr>
              <w:t xml:space="preserve"> </w:t>
            </w:r>
            <w:r w:rsidR="00F32572" w:rsidRPr="008D5053">
              <w:rPr>
                <w:b/>
                <w:bCs/>
              </w:rPr>
              <w:t>available</w:t>
            </w:r>
            <w:r w:rsidR="00402366" w:rsidRPr="008D5053">
              <w:rPr>
                <w:b/>
                <w:bCs/>
              </w:rPr>
              <w:t xml:space="preserve"> </w:t>
            </w:r>
            <w:r w:rsidR="00402366" w:rsidRPr="008D5053">
              <w:t xml:space="preserve">   </w:t>
            </w:r>
            <w:r w:rsidR="00FC4322" w:rsidRPr="008D5053">
              <w:t xml:space="preserve">      </w:t>
            </w:r>
            <w:r w:rsidR="00454AE9" w:rsidRPr="008D5053">
              <w:t xml:space="preserve">       </w:t>
            </w:r>
            <w:r w:rsidR="00FC4322" w:rsidRPr="008D5053">
              <w:t xml:space="preserve">  </w:t>
            </w:r>
            <w:r w:rsidR="00986AEB" w:rsidRPr="008D5053">
              <w:t xml:space="preserve">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986AEB" w:rsidRPr="008D5053">
              <w:rPr>
                <w:b/>
                <w:bCs/>
              </w:rPr>
              <w:t>Tail lift required</w:t>
            </w:r>
            <w:r w:rsidR="00986AEB" w:rsidRPr="008D5053">
              <w:t xml:space="preserve">  </w:t>
            </w:r>
          </w:p>
          <w:p w:rsidR="00986AEB" w:rsidRPr="008D5053" w:rsidRDefault="00402366" w:rsidP="00986AEB">
            <w:pPr>
              <w:pStyle w:val="Header"/>
              <w:tabs>
                <w:tab w:val="left" w:pos="0"/>
              </w:tabs>
            </w:pPr>
            <w:r w:rsidRPr="008D5053">
              <w:t xml:space="preserve">  </w:t>
            </w:r>
          </w:p>
          <w:p w:rsidR="00AA5684" w:rsidRPr="008D5053" w:rsidRDefault="00986AEB" w:rsidP="00F929D9">
            <w:pPr>
              <w:pStyle w:val="Header"/>
              <w:tabs>
                <w:tab w:val="left" w:pos="41"/>
              </w:tabs>
              <w:rPr>
                <w:b/>
                <w:bCs/>
              </w:rPr>
            </w:pPr>
            <w:r w:rsidRPr="008D5053">
              <w:rPr>
                <w:b/>
                <w:bCs/>
              </w:rPr>
              <w:t xml:space="preserve"> </w:t>
            </w:r>
            <w:r w:rsidR="00F929D9" w:rsidRPr="008D5053">
              <w:rPr>
                <w:b/>
                <w:bCs/>
              </w:rPr>
              <w:t xml:space="preserve">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929D9"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402366" w:rsidRPr="008D5053">
              <w:rPr>
                <w:b/>
                <w:bCs/>
              </w:rPr>
              <w:t>HIAB lifting arm required</w:t>
            </w:r>
            <w:r w:rsidR="00402366" w:rsidRPr="008D5053">
              <w:t xml:space="preserve">  </w:t>
            </w:r>
            <w:r w:rsidR="00AA5684" w:rsidRPr="008D5053">
              <w:rPr>
                <w:b/>
                <w:bCs/>
              </w:rPr>
              <w:t xml:space="preserve"> </w:t>
            </w:r>
            <w:r w:rsidR="00FC4322" w:rsidRPr="008D5053">
              <w:rPr>
                <w:b/>
                <w:bCs/>
              </w:rPr>
              <w:t xml:space="preserve">                </w:t>
            </w:r>
            <w:r w:rsidR="00454AE9" w:rsidRPr="008D5053">
              <w:rPr>
                <w:b/>
                <w:bCs/>
              </w:rPr>
              <w:t xml:space="preserve">      </w:t>
            </w:r>
            <w:r w:rsidR="00FC4322" w:rsidRPr="008D5053">
              <w:rPr>
                <w:b/>
                <w:bCs/>
              </w:rPr>
              <w:t xml:space="preserve"> </w:t>
            </w:r>
            <w:r w:rsidR="00F929D9" w:rsidRPr="008D5053">
              <w:rPr>
                <w:b/>
                <w:bCs/>
              </w:rPr>
              <w:t xml:space="preserve"> </w:t>
            </w:r>
            <w:r w:rsidR="00FC4322" w:rsidRPr="008D5053">
              <w:rPr>
                <w:b/>
                <w:bCs/>
              </w:rPr>
              <w:t xml:space="preserve"> </w:t>
            </w:r>
            <w:r w:rsidR="00F929D9" w:rsidRPr="008D5053">
              <w:rPr>
                <w:b/>
                <w:bCs/>
              </w:rPr>
              <w:t xml:space="preserve"> </w:t>
            </w:r>
            <w:r w:rsidR="00FC4322" w:rsidRPr="008D5053">
              <w:rPr>
                <w:b/>
                <w:bCs/>
              </w:rPr>
              <w:t xml:space="preserve"> </w:t>
            </w:r>
            <w:r w:rsidR="00F929D9" w:rsidRPr="008D5053">
              <w:rPr>
                <w:b/>
                <w:bCs/>
              </w:rPr>
              <w:t xml:space="preserve">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929D9"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FC4322" w:rsidRPr="008D5053">
              <w:rPr>
                <w:b/>
                <w:bCs/>
              </w:rPr>
              <w:t>Unloading Porterage required</w:t>
            </w:r>
            <w:r w:rsidR="00FC4322" w:rsidRPr="008D5053">
              <w:t xml:space="preserve">     </w:t>
            </w:r>
          </w:p>
          <w:p w:rsidR="00402366" w:rsidRPr="008D5053" w:rsidRDefault="00402366" w:rsidP="00AA5684">
            <w:pPr>
              <w:pStyle w:val="Header"/>
              <w:tabs>
                <w:tab w:val="left" w:pos="0"/>
              </w:tabs>
              <w:rPr>
                <w:b/>
                <w:bCs/>
              </w:rPr>
            </w:pPr>
            <w:r w:rsidRPr="008D5053">
              <w:t xml:space="preserve">    </w:t>
            </w:r>
          </w:p>
        </w:tc>
      </w:tr>
      <w:tr w:rsidR="00FC4322" w:rsidRPr="008D5053" w:rsidTr="00454AE9">
        <w:trPr>
          <w:trHeight w:val="551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22" w:rsidRPr="008D5053" w:rsidRDefault="00FC4322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</w:rPr>
            </w:pPr>
          </w:p>
        </w:tc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22" w:rsidRPr="008D5053" w:rsidRDefault="00F929D9" w:rsidP="00454AE9">
            <w:pPr>
              <w:pStyle w:val="Header"/>
              <w:tabs>
                <w:tab w:val="left" w:pos="0"/>
              </w:tabs>
              <w:rPr>
                <w:b/>
                <w:bCs/>
              </w:rPr>
            </w:pPr>
            <w:r w:rsidRPr="008D5053">
              <w:t xml:space="preserve"> 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FC4322" w:rsidRPr="008D5053">
              <w:rPr>
                <w:b/>
                <w:bCs/>
              </w:rPr>
              <w:t>Lift installation / fitting service required</w:t>
            </w:r>
            <w:r w:rsidR="00FC4322" w:rsidRPr="008D5053">
              <w:t xml:space="preserve"> </w:t>
            </w:r>
            <w:r w:rsidR="00454AE9" w:rsidRPr="008D5053">
              <w:t xml:space="preserve">      </w:t>
            </w:r>
            <w:r w:rsidR="00FC4322" w:rsidRPr="008D5053">
              <w:rPr>
                <w:b/>
                <w:bCs/>
              </w:rPr>
              <w:t xml:space="preserve"> </w:t>
            </w:r>
            <w:r w:rsidR="00B64BE8" w:rsidRPr="008D505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FC4322" w:rsidRPr="008D5053">
              <w:rPr>
                <w:b/>
                <w:bCs/>
              </w:rPr>
              <w:t xml:space="preserve"> Lift testing required</w:t>
            </w:r>
            <w:r w:rsidR="00FC4322" w:rsidRPr="008D5053">
              <w:t xml:space="preserve">     </w:t>
            </w:r>
          </w:p>
        </w:tc>
      </w:tr>
      <w:tr w:rsidR="00A765A2" w:rsidRPr="008D5053" w:rsidTr="00454AE9">
        <w:trPr>
          <w:trHeight w:val="551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A2" w:rsidRDefault="00A765A2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</w:rPr>
            </w:pPr>
            <w:r>
              <w:rPr>
                <w:b/>
                <w:bCs/>
              </w:rPr>
              <w:t>Consultant</w:t>
            </w:r>
          </w:p>
          <w:p w:rsidR="00A765A2" w:rsidRPr="008D5053" w:rsidRDefault="00A765A2" w:rsidP="008B32E7">
            <w:pPr>
              <w:pStyle w:val="Header"/>
              <w:tabs>
                <w:tab w:val="left" w:pos="0"/>
              </w:tabs>
              <w:ind w:left="21"/>
              <w:rPr>
                <w:b/>
                <w:bCs/>
              </w:rPr>
            </w:pPr>
          </w:p>
        </w:tc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A2" w:rsidRPr="008D5053" w:rsidRDefault="00A765A2" w:rsidP="00454AE9">
            <w:pPr>
              <w:pStyle w:val="Header"/>
              <w:tabs>
                <w:tab w:val="left" w:pos="0"/>
              </w:tabs>
            </w:pPr>
            <w:r>
              <w:t xml:space="preserve">Name:                                                                            </w:t>
            </w:r>
          </w:p>
        </w:tc>
      </w:tr>
    </w:tbl>
    <w:p w:rsidR="008B32E7" w:rsidRPr="008D5053" w:rsidRDefault="003E25CA" w:rsidP="00F421DA">
      <w:pPr>
        <w:rPr>
          <w:b/>
          <w:bCs/>
        </w:rPr>
      </w:pPr>
      <w:r w:rsidRPr="008D5053">
        <w:rPr>
          <w:b/>
          <w:bCs/>
        </w:rPr>
        <w:t xml:space="preserve">                           </w:t>
      </w:r>
      <w:r w:rsidR="0056073F">
        <w:rPr>
          <w:b/>
          <w:bCs/>
        </w:rPr>
        <w:t xml:space="preserve">             </w:t>
      </w:r>
      <w:r w:rsidRPr="008D5053">
        <w:rPr>
          <w:b/>
          <w:bCs/>
        </w:rPr>
        <w:t>Hydraulic lift,</w:t>
      </w:r>
      <w:r w:rsidR="00F421DA">
        <w:rPr>
          <w:b/>
          <w:bCs/>
        </w:rPr>
        <w:t xml:space="preserve"> 400Kg, </w:t>
      </w:r>
      <w:r w:rsidRPr="008D5053">
        <w:rPr>
          <w:b/>
          <w:bCs/>
        </w:rPr>
        <w:t>0.15m/s</w:t>
      </w:r>
    </w:p>
    <w:p w:rsidR="008B32E7" w:rsidRPr="008D5053" w:rsidRDefault="0086097E">
      <w:r>
        <w:rPr>
          <w:b/>
          <w:bCs/>
          <w:color w:val="FF0000"/>
        </w:rPr>
        <w:t xml:space="preserve">                              Items marked </w:t>
      </w:r>
      <w:r w:rsidR="00B64BE8"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rPr>
          <w:b/>
          <w:bCs/>
        </w:rPr>
        <w:instrText xml:space="preserve"> FORMCHECKBOX </w:instrText>
      </w:r>
      <w:r w:rsidR="00BB7C9E">
        <w:rPr>
          <w:b/>
          <w:bCs/>
        </w:rPr>
      </w:r>
      <w:r w:rsidR="00BB7C9E">
        <w:rPr>
          <w:b/>
          <w:bCs/>
        </w:rPr>
        <w:fldChar w:fldCharType="separate"/>
      </w:r>
      <w:r w:rsidR="00B64BE8">
        <w:rPr>
          <w:b/>
          <w:bCs/>
        </w:rPr>
        <w:fldChar w:fldCharType="end"/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are provided as standard</w:t>
      </w:r>
      <w:r w:rsidR="008B32E7" w:rsidRPr="008D5053">
        <w:br/>
      </w:r>
    </w:p>
    <w:p w:rsidR="008B32E7" w:rsidRPr="008D5053" w:rsidRDefault="008B32E7"/>
    <w:p w:rsidR="008B32E7" w:rsidRPr="008D5053" w:rsidRDefault="008B32E7"/>
    <w:tbl>
      <w:tblPr>
        <w:tblStyle w:val="TableGrid"/>
        <w:tblW w:w="10632" w:type="dxa"/>
        <w:tblInd w:w="-1026" w:type="dxa"/>
        <w:tblLook w:val="04A0" w:firstRow="1" w:lastRow="0" w:firstColumn="1" w:lastColumn="0" w:noHBand="0" w:noVBand="1"/>
      </w:tblPr>
      <w:tblGrid>
        <w:gridCol w:w="1985"/>
        <w:gridCol w:w="8647"/>
      </w:tblGrid>
      <w:tr w:rsidR="008B32E7" w:rsidRPr="008D5053" w:rsidTr="008B32E7">
        <w:tc>
          <w:tcPr>
            <w:tcW w:w="1985" w:type="dxa"/>
            <w:vAlign w:val="center"/>
          </w:tcPr>
          <w:p w:rsidR="008B32E7" w:rsidRPr="008D5053" w:rsidRDefault="008B32E7" w:rsidP="008B32E7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Mains power available</w:t>
            </w:r>
          </w:p>
        </w:tc>
        <w:tc>
          <w:tcPr>
            <w:tcW w:w="8647" w:type="dxa"/>
          </w:tcPr>
          <w:p w:rsidR="008B32E7" w:rsidRPr="008D5053" w:rsidRDefault="00B64BE8" w:rsidP="005D291E">
            <w:r w:rsidRPr="008D505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="002C4C3C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"/>
            <w:r w:rsidR="008B32E7" w:rsidRPr="008D5053">
              <w:t>1x 240v</w:t>
            </w:r>
            <w:r w:rsidR="00F900A9" w:rsidRPr="008D5053">
              <w:t>ac</w:t>
            </w:r>
            <w:r w:rsidR="008B32E7" w:rsidRPr="008D5053">
              <w:t xml:space="preserve"> + Neutral wire , 16A   </w:t>
            </w:r>
            <w:r w:rsidRPr="008D505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2"/>
            <w:r w:rsidR="005D291E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"/>
            <w:r w:rsidR="008B32E7" w:rsidRPr="008D5053">
              <w:t>3</w:t>
            </w:r>
            <w:r w:rsidR="008B32E7" w:rsidRPr="008D5053">
              <w:rPr>
                <w:lang w:val="el-GR"/>
              </w:rPr>
              <w:t>φ</w:t>
            </w:r>
            <w:r w:rsidR="008B32E7" w:rsidRPr="008D5053">
              <w:t xml:space="preserve"> x 415v only+ neutral wire , 9A   </w:t>
            </w:r>
            <w:r w:rsidRPr="008D5053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 w:rsidR="005D291E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"/>
            <w:r w:rsidR="008B32E7" w:rsidRPr="008D5053">
              <w:t xml:space="preserve">Other: _______   </w:t>
            </w:r>
          </w:p>
          <w:p w:rsidR="008B32E7" w:rsidRPr="008D5053" w:rsidRDefault="008B32E7" w:rsidP="008B32E7"/>
        </w:tc>
      </w:tr>
      <w:tr w:rsidR="008B32E7" w:rsidRPr="008D5053" w:rsidTr="008D5053">
        <w:tc>
          <w:tcPr>
            <w:tcW w:w="1985" w:type="dxa"/>
            <w:vAlign w:val="center"/>
          </w:tcPr>
          <w:p w:rsidR="008B32E7" w:rsidRPr="008D5053" w:rsidRDefault="008B32E7" w:rsidP="008B32E7">
            <w:pPr>
              <w:jc w:val="center"/>
              <w:rPr>
                <w:b/>
                <w:bCs/>
                <w:szCs w:val="28"/>
              </w:rPr>
            </w:pPr>
            <w:r w:rsidRPr="008D5053">
              <w:rPr>
                <w:b/>
                <w:bCs/>
                <w:szCs w:val="28"/>
              </w:rPr>
              <w:t>Acesss</w:t>
            </w:r>
          </w:p>
        </w:tc>
        <w:tc>
          <w:tcPr>
            <w:tcW w:w="8647" w:type="dxa"/>
            <w:shd w:val="clear" w:color="auto" w:fill="auto"/>
          </w:tcPr>
          <w:p w:rsidR="008B32E7" w:rsidRPr="008D5053" w:rsidRDefault="00B64BE8" w:rsidP="003E25CA">
            <w:pPr>
              <w:jc w:val="both"/>
            </w:pPr>
            <w:r w:rsidRPr="008D5053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 w:rsidR="005D291E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9"/>
            <w:r w:rsidR="008B32E7" w:rsidRPr="008D5053">
              <w:rPr>
                <w:sz w:val="20"/>
                <w:szCs w:val="20"/>
              </w:rPr>
              <w:t xml:space="preserve">Private lift         </w:t>
            </w:r>
            <w:r w:rsidR="003E25CA" w:rsidRPr="008D5053">
              <w:rPr>
                <w:sz w:val="20"/>
                <w:szCs w:val="20"/>
              </w:rPr>
              <w:t xml:space="preserve">                           </w:t>
            </w:r>
            <w:r w:rsidR="008B32E7" w:rsidRPr="008D5053">
              <w:rPr>
                <w:sz w:val="20"/>
                <w:szCs w:val="20"/>
              </w:rPr>
              <w:t xml:space="preserve">        </w:t>
            </w:r>
            <w:r w:rsidRPr="008D5053"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5"/>
            <w:r w:rsidR="005D291E" w:rsidRPr="008D5053">
              <w:rPr>
                <w:sz w:val="20"/>
                <w:szCs w:val="20"/>
              </w:rPr>
              <w:instrText xml:space="preserve"> FORMCHECKBOX </w:instrText>
            </w:r>
            <w:r w:rsidR="00BB7C9E">
              <w:rPr>
                <w:sz w:val="20"/>
                <w:szCs w:val="20"/>
              </w:rPr>
            </w:r>
            <w:r w:rsidR="00BB7C9E">
              <w:rPr>
                <w:sz w:val="20"/>
                <w:szCs w:val="20"/>
              </w:rPr>
              <w:fldChar w:fldCharType="separate"/>
            </w:r>
            <w:r w:rsidRPr="008D5053">
              <w:rPr>
                <w:sz w:val="20"/>
                <w:szCs w:val="20"/>
              </w:rPr>
              <w:fldChar w:fldCharType="end"/>
            </w:r>
            <w:bookmarkEnd w:id="10"/>
            <w:r w:rsidR="008B32E7" w:rsidRPr="008D5053">
              <w:rPr>
                <w:sz w:val="20"/>
                <w:szCs w:val="20"/>
              </w:rPr>
              <w:t xml:space="preserve">Public access lift    </w:t>
            </w:r>
            <w:r w:rsidR="008B32E7" w:rsidRPr="008D5053">
              <w:t xml:space="preserve">  </w:t>
            </w:r>
          </w:p>
        </w:tc>
      </w:tr>
      <w:tr w:rsidR="008B32E7" w:rsidRPr="008D5053" w:rsidTr="007C41C1">
        <w:trPr>
          <w:trHeight w:val="405"/>
        </w:trPr>
        <w:tc>
          <w:tcPr>
            <w:tcW w:w="1985" w:type="dxa"/>
            <w:vAlign w:val="center"/>
          </w:tcPr>
          <w:p w:rsidR="008B32E7" w:rsidRPr="008D5053" w:rsidRDefault="008B32E7" w:rsidP="008B32E7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647" w:type="dxa"/>
          </w:tcPr>
          <w:p w:rsidR="007C41C1" w:rsidRDefault="007C41C1" w:rsidP="008D5053">
            <w:pPr>
              <w:jc w:val="both"/>
            </w:pPr>
          </w:p>
          <w:p w:rsidR="008B32E7" w:rsidRPr="008D5053" w:rsidRDefault="008D5053" w:rsidP="00313B1D">
            <w:pPr>
              <w:jc w:val="both"/>
              <w:rPr>
                <w:sz w:val="36"/>
              </w:rPr>
            </w:pPr>
            <w:r w:rsidRPr="00F74602">
              <w:rPr>
                <w:b/>
                <w:bCs/>
              </w:rPr>
              <w:t>EN81-70:</w:t>
            </w:r>
            <w:r>
              <w:rPr>
                <w:sz w:val="36"/>
              </w:rPr>
              <w:t xml:space="preserve">  </w:t>
            </w:r>
            <w:r w:rsidR="00B64BE8" w:rsidRPr="008D505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>Yes</w:t>
            </w:r>
            <w:r>
              <w:rPr>
                <w:sz w:val="36"/>
              </w:rPr>
              <w:t xml:space="preserve">  </w:t>
            </w:r>
            <w:r w:rsidR="00B64BE8" w:rsidRPr="008D505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>No</w:t>
            </w:r>
          </w:p>
          <w:p w:rsidR="008B32E7" w:rsidRPr="008D5053" w:rsidRDefault="008B32E7" w:rsidP="003E25CA">
            <w:pPr>
              <w:jc w:val="both"/>
            </w:pPr>
          </w:p>
        </w:tc>
      </w:tr>
      <w:tr w:rsidR="008B32E7" w:rsidRPr="008D5053" w:rsidTr="00D349FB">
        <w:trPr>
          <w:trHeight w:val="3703"/>
        </w:trPr>
        <w:tc>
          <w:tcPr>
            <w:tcW w:w="1985" w:type="dxa"/>
            <w:vAlign w:val="center"/>
          </w:tcPr>
          <w:p w:rsidR="008B32E7" w:rsidRPr="008D5053" w:rsidRDefault="00D349FB" w:rsidP="008B32E7">
            <w:pPr>
              <w:rPr>
                <w:b/>
                <w:bCs/>
              </w:rPr>
            </w:pPr>
            <w:r w:rsidRPr="008D5053">
              <w:rPr>
                <w:b/>
                <w:bCs/>
              </w:rPr>
              <w:t xml:space="preserve">      </w:t>
            </w:r>
            <w:r w:rsidR="008B32E7" w:rsidRPr="008D5053">
              <w:rPr>
                <w:b/>
                <w:bCs/>
              </w:rPr>
              <w:t>Lift data</w:t>
            </w:r>
          </w:p>
        </w:tc>
        <w:tc>
          <w:tcPr>
            <w:tcW w:w="8647" w:type="dxa"/>
          </w:tcPr>
          <w:p w:rsidR="008B32E7" w:rsidRPr="008D5053" w:rsidRDefault="008B32E7" w:rsidP="008B32E7"/>
          <w:p w:rsidR="00A34409" w:rsidRPr="008D5053" w:rsidRDefault="008B32E7" w:rsidP="008D5053">
            <w:pPr>
              <w:spacing w:line="360" w:lineRule="auto"/>
            </w:pPr>
            <w:r w:rsidRPr="008D5053">
              <w:t>Number of floors:</w:t>
            </w:r>
            <w:r w:rsidR="00B64BE8" w:rsidRPr="008D505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1" w:name="Text42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1"/>
            <w:r w:rsidRPr="008D5053">
              <w:t xml:space="preserve">             </w:t>
            </w:r>
          </w:p>
          <w:p w:rsidR="00A34409" w:rsidRPr="008D5053" w:rsidRDefault="00BB7C9E" w:rsidP="008D5053">
            <w:pPr>
              <w:spacing w:line="360" w:lineRule="auto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5ADF6F5B">
                      <wp:simplePos x="0" y="0"/>
                      <wp:positionH relativeFrom="column">
                        <wp:posOffset>3151505</wp:posOffset>
                      </wp:positionH>
                      <wp:positionV relativeFrom="paragraph">
                        <wp:posOffset>207010</wp:posOffset>
                      </wp:positionV>
                      <wp:extent cx="1475105" cy="506095"/>
                      <wp:effectExtent l="8255" t="6985" r="12065" b="10795"/>
                      <wp:wrapNone/>
                      <wp:docPr id="22520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5105" cy="506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E5B" w:rsidRDefault="00135E5B" w:rsidP="00155E63">
                                  <w:pPr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Characters available:</w:t>
                                  </w:r>
                                </w:p>
                                <w:p w:rsidR="00135E5B" w:rsidRDefault="00135E5B" w:rsidP="00155E63">
                                  <w:pPr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 xml:space="preserve">  -1,B,0,G,1,2,3,4,</w:t>
                                  </w:r>
                                </w:p>
                                <w:p w:rsidR="00135E5B" w:rsidRDefault="00135E5B" w:rsidP="00155E63">
                                  <w:pPr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4" o:spid="_x0000_s1026" type="#_x0000_t202" style="position:absolute;margin-left:248.15pt;margin-top:16.3pt;width:116.15pt;height:39.8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">
                      <v:textbox>
                        <w:txbxContent>
                          <w:p w:rsidR="00135E5B" w:rsidRDefault="00135E5B" w:rsidP="00155E63">
                            <w:pPr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Characters available:</w:t>
                            </w:r>
                          </w:p>
                          <w:p w:rsidR="00135E5B" w:rsidRDefault="00135E5B" w:rsidP="00155E63">
                            <w:pPr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 xml:space="preserve">  -1,B,0,G,1,2,3,4,</w:t>
                            </w:r>
                          </w:p>
                          <w:p w:rsidR="00135E5B" w:rsidRDefault="00135E5B" w:rsidP="00155E63">
                            <w:pPr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2E7" w:rsidRPr="008D5053">
              <w:t>Floor designation:</w:t>
            </w:r>
            <w:r w:rsidR="00B64BE8" w:rsidRPr="008D5053"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2" w:name="Text48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2"/>
            <w:r w:rsidR="008B32E7" w:rsidRPr="008D5053">
              <w:t xml:space="preserve"> ,</w:t>
            </w:r>
            <w:r w:rsidR="008D5053" w:rsidRPr="008D5053">
              <w:t xml:space="preserve"> </w:t>
            </w:r>
            <w:r w:rsidR="00B64BE8" w:rsidRPr="008D5053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3"/>
            <w:r w:rsidR="008D5053" w:rsidRPr="008D5053">
              <w:t xml:space="preserve"> </w:t>
            </w:r>
            <w:r w:rsidR="008B32E7" w:rsidRPr="008D5053">
              <w:t>,</w:t>
            </w:r>
            <w:r w:rsidR="00B64BE8" w:rsidRPr="008D5053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B64BE8" w:rsidRPr="008D5053">
              <w:fldChar w:fldCharType="end"/>
            </w:r>
            <w:bookmarkEnd w:id="14"/>
            <w:r w:rsidR="008B32E7" w:rsidRPr="008D5053">
              <w:t>,</w:t>
            </w:r>
            <w:r w:rsidR="00B64BE8" w:rsidRPr="008D5053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B64BE8" w:rsidRPr="008D5053">
              <w:fldChar w:fldCharType="end"/>
            </w:r>
            <w:bookmarkEnd w:id="15"/>
            <w:r w:rsidR="008B32E7" w:rsidRPr="008D5053">
              <w:t>,</w:t>
            </w:r>
            <w:r w:rsidR="00B64BE8" w:rsidRPr="008D505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="005D291E" w:rsidRPr="008D5053">
              <w:t> </w:t>
            </w:r>
            <w:r w:rsidR="00B64BE8" w:rsidRPr="008D5053">
              <w:fldChar w:fldCharType="end"/>
            </w:r>
            <w:bookmarkEnd w:id="16"/>
            <w:r w:rsidR="008D5053" w:rsidRPr="008D5053">
              <w:t xml:space="preserve">  </w:t>
            </w:r>
            <w:r w:rsidR="00A34409" w:rsidRPr="008D5053">
              <w:rPr>
                <w:b/>
                <w:bCs/>
              </w:rPr>
              <w:t xml:space="preserve"> Single characters only</w:t>
            </w:r>
          </w:p>
          <w:p w:rsidR="008B32E7" w:rsidRPr="008D5053" w:rsidRDefault="008B32E7" w:rsidP="008D5053">
            <w:pPr>
              <w:spacing w:line="360" w:lineRule="auto"/>
            </w:pPr>
            <w:r w:rsidRPr="008D5053">
              <w:t>Total travel:</w:t>
            </w:r>
            <w:r w:rsidR="00B64BE8" w:rsidRPr="008D5053"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7" w:name="Text45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7"/>
            <w:r w:rsidRPr="008D5053">
              <w:t xml:space="preserve"> [mm]</w:t>
            </w:r>
          </w:p>
          <w:p w:rsidR="008B32E7" w:rsidRPr="008D5053" w:rsidRDefault="008B32E7" w:rsidP="008D5053">
            <w:pPr>
              <w:spacing w:line="360" w:lineRule="auto"/>
            </w:pPr>
            <w:r w:rsidRPr="008D5053">
              <w:t>Rated load:</w:t>
            </w:r>
            <w:r w:rsidR="00B64BE8" w:rsidRPr="008D5053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8"/>
            <w:r w:rsidRPr="008D5053">
              <w:t>[Kg]   (max. 400Kg)</w:t>
            </w:r>
          </w:p>
          <w:p w:rsidR="008B32E7" w:rsidRPr="008D5053" w:rsidRDefault="008B32E7" w:rsidP="008D5053">
            <w:pPr>
              <w:spacing w:line="360" w:lineRule="auto"/>
            </w:pPr>
            <w:r w:rsidRPr="008D5053">
              <w:t>Number of passengers:</w:t>
            </w:r>
            <w:r w:rsidR="00B64BE8" w:rsidRPr="008D5053"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9" w:name="Text46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19"/>
            <w:r w:rsidR="008D5053" w:rsidRPr="008D5053">
              <w:t xml:space="preserve"> </w:t>
            </w:r>
          </w:p>
          <w:p w:rsidR="008B32E7" w:rsidRPr="008D5053" w:rsidRDefault="008B32E7" w:rsidP="008D5053">
            <w:pPr>
              <w:spacing w:line="360" w:lineRule="auto"/>
            </w:pPr>
            <w:r w:rsidRPr="008D5053">
              <w:t>Rated speed</w:t>
            </w:r>
            <w:r w:rsidR="008D5053" w:rsidRPr="008D5053">
              <w:t>:</w:t>
            </w:r>
            <w:r w:rsidR="00B64BE8" w:rsidRPr="008D5053"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0" w:name="Text47"/>
            <w:r w:rsidR="008D5053" w:rsidRPr="008D5053">
              <w:instrText xml:space="preserve"> FORMTEXT </w:instrText>
            </w:r>
            <w:r w:rsidR="00B64BE8" w:rsidRPr="008D5053">
              <w:fldChar w:fldCharType="separate"/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8D5053" w:rsidRPr="008D5053">
              <w:t> </w:t>
            </w:r>
            <w:r w:rsidR="00B64BE8" w:rsidRPr="008D5053">
              <w:fldChar w:fldCharType="end"/>
            </w:r>
            <w:bookmarkEnd w:id="20"/>
            <w:r w:rsidRPr="008D5053">
              <w:t>[m/s]</w:t>
            </w:r>
          </w:p>
          <w:p w:rsidR="008B32E7" w:rsidRPr="008D5053" w:rsidRDefault="008B32E7" w:rsidP="00A4608C">
            <w:pPr>
              <w:spacing w:line="360" w:lineRule="auto"/>
            </w:pPr>
            <w:r w:rsidRPr="008D5053">
              <w:t>Number of starts per hour:</w:t>
            </w:r>
            <w:r w:rsidR="00B64BE8" w:rsidRPr="008D5053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A4608C" w:rsidRPr="008D5053">
              <w:t> </w:t>
            </w:r>
            <w:r w:rsidR="00B64BE8" w:rsidRPr="008D5053">
              <w:fldChar w:fldCharType="end"/>
            </w:r>
            <w:bookmarkEnd w:id="21"/>
          </w:p>
          <w:p w:rsidR="008B32E7" w:rsidRPr="008D5053" w:rsidRDefault="008B32E7" w:rsidP="00155E63">
            <w:pPr>
              <w:spacing w:line="360" w:lineRule="auto"/>
              <w:jc w:val="both"/>
            </w:pPr>
            <w:r w:rsidRPr="008D5053">
              <w:t xml:space="preserve">Short floors: </w:t>
            </w:r>
            <w:r w:rsidR="00B64BE8" w:rsidRPr="008D5053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 w:rsidR="005D291E" w:rsidRPr="008D5053">
              <w:instrText xml:space="preserve"> FORMTEXT </w:instrText>
            </w:r>
            <w:r w:rsidR="00B64BE8" w:rsidRPr="008D5053">
              <w:fldChar w:fldCharType="separate"/>
            </w:r>
            <w:r w:rsidR="00C00AEB" w:rsidRPr="008D5053">
              <w:t> </w:t>
            </w:r>
            <w:r w:rsidR="00C00AEB" w:rsidRPr="008D5053">
              <w:t> </w:t>
            </w:r>
            <w:r w:rsidR="00C00AEB" w:rsidRPr="008D5053">
              <w:t> </w:t>
            </w:r>
            <w:r w:rsidR="00C00AEB" w:rsidRPr="008D5053">
              <w:t> </w:t>
            </w:r>
            <w:r w:rsidR="00C00AEB" w:rsidRPr="008D5053">
              <w:t> </w:t>
            </w:r>
            <w:r w:rsidR="00B64BE8" w:rsidRPr="008D5053">
              <w:fldChar w:fldCharType="end"/>
            </w:r>
            <w:bookmarkEnd w:id="22"/>
          </w:p>
          <w:p w:rsidR="008B32E7" w:rsidRPr="008D5053" w:rsidRDefault="008B32E7" w:rsidP="008B32E7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:rsidR="008B32E7" w:rsidRPr="008D5053" w:rsidRDefault="008B32E7"/>
    <w:p w:rsidR="008B32E7" w:rsidRPr="008D5053" w:rsidRDefault="008B32E7"/>
    <w:p w:rsidR="008B32E7" w:rsidRPr="008D5053" w:rsidRDefault="008B32E7"/>
    <w:p w:rsidR="008B32E7" w:rsidRPr="008D5053" w:rsidRDefault="00BB7C9E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8BFD046">
                <wp:simplePos x="0" y="0"/>
                <wp:positionH relativeFrom="column">
                  <wp:posOffset>-1009650</wp:posOffset>
                </wp:positionH>
                <wp:positionV relativeFrom="paragraph">
                  <wp:posOffset>107950</wp:posOffset>
                </wp:positionV>
                <wp:extent cx="7164070" cy="800100"/>
                <wp:effectExtent l="19050" t="19050" r="36830" b="38100"/>
                <wp:wrapNone/>
                <wp:docPr id="2260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E5B" w:rsidRPr="003C0D73" w:rsidRDefault="00135E5B" w:rsidP="00006AF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When completed, please </w:t>
                            </w:r>
                            <w:r w:rsidRPr="003C0D7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submit by email</w:t>
                            </w:r>
                            <w:r w:rsidRPr="003C0D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0D73">
                              <w:rPr>
                                <w:sz w:val="32"/>
                                <w:szCs w:val="32"/>
                              </w:rPr>
                              <w:t>or</w:t>
                            </w:r>
                            <w:r w:rsidRPr="003C0D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0D73">
                              <w:rPr>
                                <w:sz w:val="32"/>
                                <w:szCs w:val="32"/>
                              </w:rPr>
                              <w:t>fax</w:t>
                            </w:r>
                            <w:r w:rsidRPr="003C0D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0D73">
                              <w:rPr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3C0D7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01937572299</w:t>
                            </w:r>
                          </w:p>
                          <w:p w:rsidR="00135E5B" w:rsidRDefault="00135E5B" w:rsidP="00006AF6">
                            <w:pPr>
                              <w:pStyle w:val="Header"/>
                              <w:jc w:val="center"/>
                              <w:rPr>
                                <w:color w:val="0000FF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135E5B" w:rsidRPr="001432C2" w:rsidRDefault="00135E5B" w:rsidP="00006AF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432C2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Phone:</w:t>
                            </w:r>
                            <w:r w:rsidRPr="001432C2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0870 609 3570  </w:t>
                            </w:r>
                            <w:r w:rsidRPr="001432C2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FAX</w:t>
                            </w:r>
                            <w:r w:rsidRPr="001432C2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: 01937 572 299  </w:t>
                            </w:r>
                            <w:r w:rsidRPr="001432C2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E-mail: </w:t>
                            </w:r>
                            <w:r w:rsidRPr="001432C2">
                              <w:rPr>
                                <w:sz w:val="20"/>
                                <w:szCs w:val="20"/>
                                <w:lang w:val="fr-FR"/>
                              </w:rPr>
                              <w:t>info@talinor.co.uk</w:t>
                            </w:r>
                          </w:p>
                          <w:p w:rsidR="00135E5B" w:rsidRPr="001432C2" w:rsidRDefault="00135E5B" w:rsidP="00006AF6">
                            <w:pPr>
                              <w:jc w:val="center"/>
                              <w:rPr>
                                <w:sz w:val="8"/>
                                <w:szCs w:val="8"/>
                                <w:lang w:val="fr-FR"/>
                              </w:rPr>
                            </w:pPr>
                          </w:p>
                          <w:p w:rsidR="00135E5B" w:rsidRDefault="00135E5B" w:rsidP="00006AF6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form can be downloaded from our website www.talinor.co.uk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27" type="#_x0000_t202" style="position:absolute;margin-left:-79.5pt;margin-top:8.5pt;width:564.1pt;height:63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" strokeweight="4.5pt">
                <v:stroke linestyle="thickThin"/>
                <v:textbox>
                  <w:txbxContent>
                    <w:p w:rsidR="00135E5B" w:rsidRPr="003C0D73" w:rsidRDefault="00135E5B" w:rsidP="00006AF6">
                      <w:pPr>
                        <w:pStyle w:val="Header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When completed, please </w:t>
                      </w:r>
                      <w:r w:rsidRPr="003C0D7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submit by email</w:t>
                      </w:r>
                      <w:r w:rsidRPr="003C0D7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C0D73">
                        <w:rPr>
                          <w:sz w:val="32"/>
                          <w:szCs w:val="32"/>
                        </w:rPr>
                        <w:t>or</w:t>
                      </w:r>
                      <w:r w:rsidRPr="003C0D7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C0D73">
                        <w:rPr>
                          <w:sz w:val="32"/>
                          <w:szCs w:val="32"/>
                        </w:rPr>
                        <w:t>fax</w:t>
                      </w:r>
                      <w:r w:rsidRPr="003C0D7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C0D73">
                        <w:rPr>
                          <w:sz w:val="32"/>
                          <w:szCs w:val="32"/>
                        </w:rPr>
                        <w:t xml:space="preserve">to </w:t>
                      </w:r>
                      <w:r w:rsidRPr="003C0D7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01937572299</w:t>
                      </w:r>
                    </w:p>
                    <w:p w:rsidR="00135E5B" w:rsidRDefault="00135E5B" w:rsidP="00006AF6">
                      <w:pPr>
                        <w:pStyle w:val="Header"/>
                        <w:jc w:val="center"/>
                        <w:rPr>
                          <w:color w:val="0000FF"/>
                          <w:sz w:val="10"/>
                          <w:szCs w:val="10"/>
                          <w:u w:val="single"/>
                        </w:rPr>
                      </w:pPr>
                    </w:p>
                    <w:p w:rsidR="00135E5B" w:rsidRPr="001432C2" w:rsidRDefault="00135E5B" w:rsidP="00006AF6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1432C2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Phone:</w:t>
                      </w:r>
                      <w:r w:rsidRPr="001432C2">
                        <w:rPr>
                          <w:sz w:val="20"/>
                          <w:szCs w:val="20"/>
                          <w:lang w:val="fr-FR"/>
                        </w:rPr>
                        <w:t xml:space="preserve"> 0870 609 3570  </w:t>
                      </w:r>
                      <w:r w:rsidRPr="001432C2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FAX</w:t>
                      </w:r>
                      <w:r w:rsidRPr="001432C2">
                        <w:rPr>
                          <w:sz w:val="20"/>
                          <w:szCs w:val="20"/>
                          <w:lang w:val="fr-FR"/>
                        </w:rPr>
                        <w:t xml:space="preserve">: 01937 572 299  </w:t>
                      </w:r>
                      <w:r w:rsidRPr="001432C2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E-mail: </w:t>
                      </w:r>
                      <w:r w:rsidRPr="001432C2">
                        <w:rPr>
                          <w:sz w:val="20"/>
                          <w:szCs w:val="20"/>
                          <w:lang w:val="fr-FR"/>
                        </w:rPr>
                        <w:t>info@talinor.co.uk</w:t>
                      </w:r>
                    </w:p>
                    <w:p w:rsidR="00135E5B" w:rsidRPr="001432C2" w:rsidRDefault="00135E5B" w:rsidP="00006AF6">
                      <w:pPr>
                        <w:jc w:val="center"/>
                        <w:rPr>
                          <w:sz w:val="8"/>
                          <w:szCs w:val="8"/>
                          <w:lang w:val="fr-FR"/>
                        </w:rPr>
                      </w:pPr>
                    </w:p>
                    <w:p w:rsidR="00135E5B" w:rsidRDefault="00135E5B" w:rsidP="00006AF6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This form can be downloaded from our website www.talinor.co.uk</w:t>
                      </w:r>
                    </w:p>
                  </w:txbxContent>
                </v:textbox>
              </v:shape>
            </w:pict>
          </mc:Fallback>
        </mc:AlternateContent>
      </w:r>
    </w:p>
    <w:p w:rsidR="008B32E7" w:rsidRPr="008D5053" w:rsidRDefault="008B32E7"/>
    <w:p w:rsidR="008B32E7" w:rsidRPr="008D5053" w:rsidRDefault="008B32E7"/>
    <w:p w:rsidR="008B32E7" w:rsidRPr="008D5053" w:rsidRDefault="008B32E7"/>
    <w:p w:rsidR="008B32E7" w:rsidRPr="008D5053" w:rsidRDefault="008B32E7"/>
    <w:p w:rsidR="008B32E7" w:rsidRPr="008D5053" w:rsidRDefault="008B32E7"/>
    <w:tbl>
      <w:tblPr>
        <w:tblStyle w:val="TableGrid"/>
        <w:tblW w:w="10915" w:type="dxa"/>
        <w:tblInd w:w="-1026" w:type="dxa"/>
        <w:tblLook w:val="04A0" w:firstRow="1" w:lastRow="0" w:firstColumn="1" w:lastColumn="0" w:noHBand="0" w:noVBand="1"/>
      </w:tblPr>
      <w:tblGrid>
        <w:gridCol w:w="10915"/>
      </w:tblGrid>
      <w:tr w:rsidR="008B32E7" w:rsidRPr="008D5053" w:rsidTr="00CB2AE4">
        <w:trPr>
          <w:trHeight w:val="13211"/>
        </w:trPr>
        <w:tc>
          <w:tcPr>
            <w:tcW w:w="10349" w:type="dxa"/>
          </w:tcPr>
          <w:p w:rsidR="008B32E7" w:rsidRPr="008D5053" w:rsidRDefault="00135E5B" w:rsidP="00135E5B">
            <w:pPr>
              <w:ind w:left="-993"/>
              <w:jc w:val="center"/>
            </w:pPr>
            <w:r>
              <w:rPr>
                <w:lang w:val="en-GB" w:eastAsia="en-GB"/>
              </w:rPr>
              <w:lastRenderedPageBreak/>
              <w:drawing>
                <wp:inline distT="0" distB="0" distL="0" distR="0" wp14:anchorId="01A5DB96" wp14:editId="52E5A7EA">
                  <wp:extent cx="5274310" cy="591439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9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2E7" w:rsidRPr="008D5053" w:rsidRDefault="008B32E7"/>
          <w:p w:rsidR="008B32E7" w:rsidRPr="008D5053" w:rsidRDefault="008B32E7"/>
          <w:tbl>
            <w:tblPr>
              <w:tblStyle w:val="TableGrid"/>
              <w:tblpPr w:leftFromText="180" w:rightFromText="180" w:vertAnchor="text" w:horzAnchor="margin" w:tblpXSpec="center" w:tblpY="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97"/>
              <w:gridCol w:w="1497"/>
              <w:gridCol w:w="1497"/>
              <w:gridCol w:w="1497"/>
              <w:gridCol w:w="1497"/>
              <w:gridCol w:w="1498"/>
            </w:tblGrid>
            <w:tr w:rsidR="008B32E7" w:rsidRPr="008D5053" w:rsidTr="008D5053">
              <w:trPr>
                <w:trHeight w:val="696"/>
              </w:trPr>
              <w:tc>
                <w:tcPr>
                  <w:tcW w:w="1497" w:type="dxa"/>
                </w:tcPr>
                <w:p w:rsidR="008B32E7" w:rsidRPr="008D5053" w:rsidRDefault="008B32E7" w:rsidP="008B32E7">
                  <w:pPr>
                    <w:spacing w:line="360" w:lineRule="auto"/>
                    <w:rPr>
                      <w:b/>
                      <w:bCs/>
                    </w:rPr>
                  </w:pPr>
                  <w:r w:rsidRPr="008D5053">
                    <w:rPr>
                      <w:b/>
                      <w:bCs/>
                    </w:rPr>
                    <w:t>D</w:t>
                  </w:r>
                </w:p>
              </w:tc>
              <w:tc>
                <w:tcPr>
                  <w:tcW w:w="1497" w:type="dxa"/>
                  <w:shd w:val="clear" w:color="auto" w:fill="auto"/>
                </w:tcPr>
                <w:p w:rsidR="008B32E7" w:rsidRPr="008D5053" w:rsidRDefault="008B32E7" w:rsidP="008B32E7">
                  <w:pPr>
                    <w:spacing w:line="360" w:lineRule="auto"/>
                  </w:pPr>
                  <w:r w:rsidRPr="008D5053">
                    <w:t>D pit</w:t>
                  </w:r>
                </w:p>
                <w:p w:rsidR="008B32E7" w:rsidRPr="008D5053" w:rsidRDefault="00B64BE8" w:rsidP="008D5053">
                  <w:pPr>
                    <w:spacing w:line="360" w:lineRule="auto"/>
                  </w:pPr>
                  <w:r w:rsidRPr="008D5053"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3" w:name="Text18"/>
                  <w:r w:rsidR="005D291E" w:rsidRPr="008D5053">
                    <w:instrText xml:space="preserve"> FORMTEXT </w:instrText>
                  </w:r>
                  <w:r w:rsidRPr="008D5053">
                    <w:fldChar w:fldCharType="separate"/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Pr="008D5053">
                    <w:fldChar w:fldCharType="end"/>
                  </w:r>
                  <w:bookmarkEnd w:id="23"/>
                  <w:r w:rsidR="008B32E7" w:rsidRPr="008D5053">
                    <w:t xml:space="preserve"> mm                     </w:t>
                  </w:r>
                </w:p>
              </w:tc>
              <w:tc>
                <w:tcPr>
                  <w:tcW w:w="1497" w:type="dxa"/>
                  <w:shd w:val="clear" w:color="auto" w:fill="auto"/>
                </w:tcPr>
                <w:p w:rsidR="008B32E7" w:rsidRPr="008D5053" w:rsidRDefault="008B32E7" w:rsidP="008B32E7">
                  <w:pPr>
                    <w:spacing w:line="360" w:lineRule="auto"/>
                  </w:pPr>
                  <w:r w:rsidRPr="008D5053">
                    <w:t>D1</w:t>
                  </w:r>
                </w:p>
                <w:p w:rsidR="008B32E7" w:rsidRPr="008D5053" w:rsidRDefault="00B64BE8" w:rsidP="008D5053">
                  <w:pPr>
                    <w:spacing w:line="360" w:lineRule="auto"/>
                  </w:pPr>
                  <w:r w:rsidRPr="008D5053"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4" w:name="Text19"/>
                  <w:r w:rsidR="005D291E" w:rsidRPr="008D5053">
                    <w:instrText xml:space="preserve"> FORMTEXT </w:instrText>
                  </w:r>
                  <w:r w:rsidRPr="008D5053">
                    <w:fldChar w:fldCharType="separate"/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Pr="008D5053">
                    <w:fldChar w:fldCharType="end"/>
                  </w:r>
                  <w:bookmarkEnd w:id="24"/>
                  <w:r w:rsidR="008B32E7" w:rsidRPr="008D5053">
                    <w:t xml:space="preserve"> mm               </w:t>
                  </w:r>
                </w:p>
              </w:tc>
              <w:tc>
                <w:tcPr>
                  <w:tcW w:w="1497" w:type="dxa"/>
                  <w:shd w:val="clear" w:color="auto" w:fill="auto"/>
                </w:tcPr>
                <w:p w:rsidR="008B32E7" w:rsidRPr="008D5053" w:rsidRDefault="008B32E7" w:rsidP="008B32E7">
                  <w:pPr>
                    <w:spacing w:line="360" w:lineRule="auto"/>
                  </w:pPr>
                  <w:r w:rsidRPr="008D5053">
                    <w:t>D2</w:t>
                  </w:r>
                </w:p>
                <w:p w:rsidR="008B32E7" w:rsidRPr="008D5053" w:rsidRDefault="00B64BE8" w:rsidP="00CE357B">
                  <w:pPr>
                    <w:spacing w:line="360" w:lineRule="auto"/>
                  </w:pPr>
                  <w:r w:rsidRPr="008D5053">
                    <w:fldChar w:fldCharType="begin">
                      <w:ffData>
                        <w:name w:val="Text20"/>
                        <w:enabled/>
                        <w:calcOnExit w:val="0"/>
                        <w:textInput/>
                      </w:ffData>
                    </w:fldChar>
                  </w:r>
                  <w:bookmarkStart w:id="25" w:name="Text20"/>
                  <w:r w:rsidR="005D291E" w:rsidRPr="008D5053">
                    <w:instrText xml:space="preserve"> FORMTEXT </w:instrText>
                  </w:r>
                  <w:r w:rsidRPr="008D5053">
                    <w:fldChar w:fldCharType="separate"/>
                  </w:r>
                  <w:r w:rsidR="00CE357B" w:rsidRPr="008D5053">
                    <w:t> </w:t>
                  </w:r>
                  <w:r w:rsidR="00CE357B" w:rsidRPr="008D5053">
                    <w:t> </w:t>
                  </w:r>
                  <w:r w:rsidR="00CE357B" w:rsidRPr="008D5053">
                    <w:t> </w:t>
                  </w:r>
                  <w:r w:rsidR="00CE357B" w:rsidRPr="008D5053">
                    <w:t> </w:t>
                  </w:r>
                  <w:r w:rsidR="00CE357B" w:rsidRPr="008D5053">
                    <w:t> </w:t>
                  </w:r>
                  <w:r w:rsidRPr="008D5053">
                    <w:fldChar w:fldCharType="end"/>
                  </w:r>
                  <w:bookmarkEnd w:id="25"/>
                  <w:r w:rsidR="008B32E7" w:rsidRPr="008D5053">
                    <w:t xml:space="preserve"> mm</w:t>
                  </w:r>
                </w:p>
              </w:tc>
              <w:tc>
                <w:tcPr>
                  <w:tcW w:w="1497" w:type="dxa"/>
                  <w:shd w:val="clear" w:color="auto" w:fill="auto"/>
                </w:tcPr>
                <w:p w:rsidR="008B32E7" w:rsidRPr="008D5053" w:rsidRDefault="008B32E7" w:rsidP="008B32E7">
                  <w:pPr>
                    <w:spacing w:line="360" w:lineRule="auto"/>
                  </w:pPr>
                  <w:r w:rsidRPr="008D5053">
                    <w:t>D3</w:t>
                  </w:r>
                </w:p>
                <w:p w:rsidR="008B32E7" w:rsidRPr="008D5053" w:rsidRDefault="008B32E7" w:rsidP="00A4608C">
                  <w:pPr>
                    <w:spacing w:line="360" w:lineRule="auto"/>
                  </w:pPr>
                  <w:r w:rsidRPr="008D5053">
                    <w:t xml:space="preserve"> </w:t>
                  </w:r>
                  <w:r w:rsidR="00B64BE8" w:rsidRPr="008D5053"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bookmarkStart w:id="26" w:name="Text21"/>
                  <w:r w:rsidR="005D291E" w:rsidRPr="008D5053">
                    <w:instrText xml:space="preserve"> FORMTEXT </w:instrText>
                  </w:r>
                  <w:r w:rsidR="00B64BE8" w:rsidRPr="008D5053">
                    <w:fldChar w:fldCharType="separate"/>
                  </w:r>
                  <w:r w:rsidR="00A4608C" w:rsidRPr="008D5053">
                    <w:t> </w:t>
                  </w:r>
                  <w:r w:rsidR="00A4608C" w:rsidRPr="008D5053">
                    <w:t> </w:t>
                  </w:r>
                  <w:r w:rsidR="00A4608C" w:rsidRPr="008D5053">
                    <w:t> </w:t>
                  </w:r>
                  <w:r w:rsidR="00A4608C" w:rsidRPr="008D5053">
                    <w:t> </w:t>
                  </w:r>
                  <w:r w:rsidR="00A4608C" w:rsidRPr="008D5053">
                    <w:t> </w:t>
                  </w:r>
                  <w:r w:rsidR="00B64BE8" w:rsidRPr="008D5053">
                    <w:fldChar w:fldCharType="end"/>
                  </w:r>
                  <w:bookmarkEnd w:id="26"/>
                  <w:r w:rsidR="005D291E" w:rsidRPr="008D5053">
                    <w:t xml:space="preserve"> </w:t>
                  </w:r>
                  <w:r w:rsidRPr="008D5053">
                    <w:t>mm</w:t>
                  </w:r>
                </w:p>
              </w:tc>
              <w:tc>
                <w:tcPr>
                  <w:tcW w:w="1498" w:type="dxa"/>
                  <w:shd w:val="clear" w:color="auto" w:fill="auto"/>
                </w:tcPr>
                <w:p w:rsidR="008B32E7" w:rsidRPr="008D5053" w:rsidRDefault="008B32E7" w:rsidP="008B32E7">
                  <w:pPr>
                    <w:spacing w:line="360" w:lineRule="auto"/>
                  </w:pPr>
                  <w:r w:rsidRPr="008D5053">
                    <w:t>D headroom</w:t>
                  </w:r>
                </w:p>
                <w:p w:rsidR="008B32E7" w:rsidRPr="008D5053" w:rsidRDefault="008B32E7" w:rsidP="008D5053">
                  <w:pPr>
                    <w:spacing w:line="360" w:lineRule="auto"/>
                  </w:pPr>
                  <w:r w:rsidRPr="008D5053">
                    <w:t xml:space="preserve"> </w:t>
                  </w:r>
                  <w:r w:rsidR="00B64BE8" w:rsidRPr="008D5053"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bookmarkStart w:id="27" w:name="Text22"/>
                  <w:r w:rsidR="005D291E" w:rsidRPr="008D5053">
                    <w:instrText xml:space="preserve"> FORMTEXT </w:instrText>
                  </w:r>
                  <w:r w:rsidR="00B64BE8" w:rsidRPr="008D5053">
                    <w:fldChar w:fldCharType="separate"/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B64BE8" w:rsidRPr="008D5053">
                    <w:fldChar w:fldCharType="end"/>
                  </w:r>
                  <w:bookmarkEnd w:id="27"/>
                  <w:r w:rsidR="005D291E" w:rsidRPr="008D5053">
                    <w:t xml:space="preserve"> </w:t>
                  </w:r>
                  <w:r w:rsidRPr="008D5053">
                    <w:t>mm</w:t>
                  </w:r>
                </w:p>
              </w:tc>
            </w:tr>
            <w:tr w:rsidR="008B32E7" w:rsidRPr="008D5053" w:rsidTr="008D5053">
              <w:trPr>
                <w:trHeight w:val="340"/>
              </w:trPr>
              <w:tc>
                <w:tcPr>
                  <w:tcW w:w="1497" w:type="dxa"/>
                </w:tcPr>
                <w:p w:rsidR="008B32E7" w:rsidRPr="008D5053" w:rsidRDefault="008B32E7" w:rsidP="008B32E7">
                  <w:pPr>
                    <w:spacing w:line="360" w:lineRule="auto"/>
                    <w:rPr>
                      <w:b/>
                      <w:bCs/>
                    </w:rPr>
                  </w:pPr>
                  <w:r w:rsidRPr="008D5053">
                    <w:rPr>
                      <w:b/>
                      <w:bCs/>
                    </w:rPr>
                    <w:t>F</w:t>
                  </w:r>
                </w:p>
              </w:tc>
              <w:tc>
                <w:tcPr>
                  <w:tcW w:w="7486" w:type="dxa"/>
                  <w:gridSpan w:val="5"/>
                  <w:shd w:val="clear" w:color="auto" w:fill="auto"/>
                </w:tcPr>
                <w:p w:rsidR="008B32E7" w:rsidRPr="008D5053" w:rsidRDefault="008B32E7" w:rsidP="008D5053">
                  <w:pPr>
                    <w:spacing w:line="360" w:lineRule="auto"/>
                  </w:pPr>
                  <w:r w:rsidRPr="008D5053">
                    <w:t xml:space="preserve">            </w:t>
                  </w:r>
                  <w:r w:rsidR="00B64BE8" w:rsidRPr="008D5053"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bookmarkStart w:id="28" w:name="Text23"/>
                  <w:r w:rsidR="005D291E" w:rsidRPr="008D5053">
                    <w:instrText xml:space="preserve"> FORMTEXT </w:instrText>
                  </w:r>
                  <w:r w:rsidR="00B64BE8" w:rsidRPr="008D5053">
                    <w:fldChar w:fldCharType="separate"/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B64BE8" w:rsidRPr="008D5053">
                    <w:fldChar w:fldCharType="end"/>
                  </w:r>
                  <w:bookmarkEnd w:id="28"/>
                  <w:r w:rsidR="005D291E" w:rsidRPr="008D5053">
                    <w:t xml:space="preserve">     </w:t>
                  </w:r>
                  <w:r w:rsidRPr="008D5053">
                    <w:t>m</w:t>
                  </w:r>
                </w:p>
              </w:tc>
            </w:tr>
            <w:tr w:rsidR="008B32E7" w:rsidRPr="008D5053" w:rsidTr="008D5053">
              <w:trPr>
                <w:trHeight w:val="340"/>
              </w:trPr>
              <w:tc>
                <w:tcPr>
                  <w:tcW w:w="1497" w:type="dxa"/>
                </w:tcPr>
                <w:p w:rsidR="008B32E7" w:rsidRPr="008D5053" w:rsidRDefault="008B32E7" w:rsidP="008B32E7">
                  <w:pPr>
                    <w:spacing w:line="360" w:lineRule="auto"/>
                    <w:rPr>
                      <w:b/>
                      <w:bCs/>
                    </w:rPr>
                  </w:pPr>
                  <w:r w:rsidRPr="008D5053">
                    <w:rPr>
                      <w:b/>
                      <w:bCs/>
                    </w:rPr>
                    <w:t>A</w:t>
                  </w:r>
                </w:p>
              </w:tc>
              <w:tc>
                <w:tcPr>
                  <w:tcW w:w="7486" w:type="dxa"/>
                  <w:gridSpan w:val="5"/>
                  <w:shd w:val="clear" w:color="auto" w:fill="auto"/>
                </w:tcPr>
                <w:p w:rsidR="008B32E7" w:rsidRPr="008D5053" w:rsidRDefault="005D291E" w:rsidP="008D5053">
                  <w:pPr>
                    <w:spacing w:line="360" w:lineRule="auto"/>
                  </w:pPr>
                  <w:r w:rsidRPr="008D5053">
                    <w:t xml:space="preserve">           </w:t>
                  </w:r>
                  <w:r w:rsidR="008B32E7" w:rsidRPr="008D5053">
                    <w:t xml:space="preserve"> </w:t>
                  </w:r>
                  <w:r w:rsidR="00B64BE8" w:rsidRPr="008D5053">
                    <w:fldChar w:fldCharType="begin">
                      <w:ffData>
                        <w:name w:val="Text24"/>
                        <w:enabled/>
                        <w:calcOnExit w:val="0"/>
                        <w:textInput/>
                      </w:ffData>
                    </w:fldChar>
                  </w:r>
                  <w:bookmarkStart w:id="29" w:name="Text24"/>
                  <w:r w:rsidRPr="008D5053">
                    <w:instrText xml:space="preserve"> FORMTEXT </w:instrText>
                  </w:r>
                  <w:r w:rsidR="00B64BE8" w:rsidRPr="008D5053">
                    <w:fldChar w:fldCharType="separate"/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8D5053" w:rsidRPr="008D5053">
                    <w:t> </w:t>
                  </w:r>
                  <w:r w:rsidR="00B64BE8" w:rsidRPr="008D5053">
                    <w:fldChar w:fldCharType="end"/>
                  </w:r>
                  <w:bookmarkEnd w:id="29"/>
                  <w:r w:rsidRPr="008D5053">
                    <w:t xml:space="preserve">     </w:t>
                  </w:r>
                  <w:r w:rsidR="008B32E7" w:rsidRPr="008D5053">
                    <w:t xml:space="preserve">m </w:t>
                  </w:r>
                </w:p>
              </w:tc>
            </w:tr>
          </w:tbl>
          <w:p w:rsidR="008B32E7" w:rsidRPr="008D5053" w:rsidRDefault="008B32E7" w:rsidP="008B32E7">
            <w:pPr>
              <w:jc w:val="right"/>
            </w:pPr>
          </w:p>
          <w:p w:rsidR="008B32E7" w:rsidRPr="008D5053" w:rsidRDefault="008B32E7"/>
        </w:tc>
      </w:tr>
    </w:tbl>
    <w:tbl>
      <w:tblPr>
        <w:tblStyle w:val="TableGrid"/>
        <w:tblpPr w:leftFromText="180" w:rightFromText="180" w:vertAnchor="text" w:horzAnchor="margin" w:tblpXSpec="center" w:tblpY="73"/>
        <w:tblW w:w="10915" w:type="dxa"/>
        <w:tblLook w:val="04A0" w:firstRow="1" w:lastRow="0" w:firstColumn="1" w:lastColumn="0" w:noHBand="0" w:noVBand="1"/>
      </w:tblPr>
      <w:tblGrid>
        <w:gridCol w:w="1418"/>
        <w:gridCol w:w="9497"/>
      </w:tblGrid>
      <w:tr w:rsidR="00CB2AE4" w:rsidRPr="008D5053" w:rsidTr="00781B47">
        <w:trPr>
          <w:trHeight w:val="12323"/>
        </w:trPr>
        <w:tc>
          <w:tcPr>
            <w:tcW w:w="1418" w:type="dxa"/>
          </w:tcPr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  <w:r w:rsidRPr="008D5053">
              <w:rPr>
                <w:b/>
                <w:bCs/>
                <w:sz w:val="20"/>
                <w:szCs w:val="20"/>
              </w:rPr>
              <w:t xml:space="preserve">       </w:t>
            </w: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  <w:r w:rsidRPr="008D5053">
              <w:rPr>
                <w:b/>
                <w:bCs/>
                <w:sz w:val="20"/>
                <w:szCs w:val="20"/>
              </w:rPr>
              <w:t xml:space="preserve"> </w:t>
            </w: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pPr>
              <w:rPr>
                <w:b/>
                <w:bCs/>
                <w:sz w:val="20"/>
                <w:szCs w:val="20"/>
              </w:rPr>
            </w:pPr>
          </w:p>
          <w:p w:rsidR="00CB2AE4" w:rsidRPr="008D5053" w:rsidRDefault="00CB2AE4" w:rsidP="00CB2AE4">
            <w:r w:rsidRPr="008D5053">
              <w:rPr>
                <w:b/>
                <w:bCs/>
              </w:rPr>
              <w:t>Shaft data</w:t>
            </w:r>
          </w:p>
        </w:tc>
        <w:tc>
          <w:tcPr>
            <w:tcW w:w="9497" w:type="dxa"/>
          </w:tcPr>
          <w:p w:rsidR="00CB2AE4" w:rsidRPr="008D5053" w:rsidRDefault="00CB2AE4" w:rsidP="00CB2AE4">
            <w:pPr>
              <w:rPr>
                <w:sz w:val="20"/>
                <w:szCs w:val="20"/>
              </w:rPr>
            </w:pP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 xml:space="preserve">Shaft: </w:t>
            </w: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</w:p>
          <w:p w:rsidR="00CB2AE4" w:rsidRPr="008D5053" w:rsidRDefault="00B64BE8" w:rsidP="00CB2AE4">
            <w:pPr>
              <w:jc w:val="both"/>
            </w:pPr>
            <w:r w:rsidRPr="008D5053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Check7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30"/>
            <w:r w:rsidR="00CB2AE4" w:rsidRPr="008D5053">
              <w:t xml:space="preserve">Brick shaft     </w:t>
            </w:r>
            <w:r w:rsidRPr="008D5053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8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31"/>
            <w:r w:rsidR="00CB2AE4" w:rsidRPr="008D5053">
              <w:t xml:space="preserve">Concrete shaft      </w:t>
            </w:r>
            <w:r w:rsidRPr="008D5053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Check9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32"/>
            <w:r w:rsidR="00CB2AE4" w:rsidRPr="008D5053">
              <w:t xml:space="preserve">Metal structure shaft     </w:t>
            </w:r>
            <w:r w:rsidRPr="008D5053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0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33"/>
            <w:r w:rsidR="00CB2AE4" w:rsidRPr="008D5053">
              <w:t>Shaft to be supplied with the lift</w:t>
            </w: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  <w:lang w:val="de-DE"/>
              </w:rPr>
            </w:pPr>
            <w:r w:rsidRPr="008D5053">
              <w:rPr>
                <w:b/>
                <w:bCs/>
                <w:u w:val="single"/>
                <w:lang w:val="de-DE"/>
              </w:rPr>
              <w:t xml:space="preserve">Shaft Dimensions: </w:t>
            </w:r>
          </w:p>
          <w:p w:rsidR="00CB2AE4" w:rsidRPr="008D5053" w:rsidRDefault="00CB2AE4" w:rsidP="00CB2AE4">
            <w:pPr>
              <w:jc w:val="both"/>
              <w:rPr>
                <w:lang w:val="de-DE"/>
              </w:rPr>
            </w:pPr>
          </w:p>
          <w:p w:rsidR="00CB2AE4" w:rsidRPr="008D5053" w:rsidRDefault="00CB2AE4" w:rsidP="00CB2AE4">
            <w:pPr>
              <w:spacing w:line="360" w:lineRule="auto"/>
              <w:rPr>
                <w:lang w:val="de-DE"/>
              </w:rPr>
            </w:pPr>
            <w:r w:rsidRPr="008D5053">
              <w:rPr>
                <w:lang w:val="de-DE"/>
              </w:rPr>
              <w:t xml:space="preserve">Shaft dimensions [WxD]:  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 w:rsidRPr="008D5053">
              <w:rPr>
                <w:lang w:val="de-DE"/>
              </w:rPr>
              <w:instrText xml:space="preserve"> FORMTEXT </w:instrText>
            </w:r>
            <w:r w:rsidR="00B64BE8" w:rsidRPr="008D5053">
              <w:rPr>
                <w:lang w:val="de-DE"/>
              </w:rPr>
            </w:r>
            <w:r w:rsidR="00B64BE8" w:rsidRPr="008D5053">
              <w:rPr>
                <w:lang w:val="de-DE"/>
              </w:rPr>
              <w:fldChar w:fldCharType="separate"/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 w:rsidR="00B64BE8" w:rsidRPr="008D5053">
              <w:rPr>
                <w:lang w:val="de-DE"/>
              </w:rPr>
              <w:fldChar w:fldCharType="end"/>
            </w:r>
            <w:bookmarkEnd w:id="34"/>
            <w:r>
              <w:rPr>
                <w:lang w:val="de-DE"/>
              </w:rPr>
              <w:t xml:space="preserve"> </w:t>
            </w:r>
            <w:r w:rsidRPr="008D5053">
              <w:rPr>
                <w:lang w:val="de-DE"/>
              </w:rPr>
              <w:t>x</w:t>
            </w:r>
            <w:r>
              <w:rPr>
                <w:lang w:val="de-DE"/>
              </w:rPr>
              <w:t xml:space="preserve"> 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 w:rsidRPr="008D5053">
              <w:rPr>
                <w:lang w:val="de-DE"/>
              </w:rPr>
              <w:instrText xml:space="preserve"> FORMTEXT </w:instrText>
            </w:r>
            <w:r w:rsidR="00B64BE8" w:rsidRPr="008D5053">
              <w:rPr>
                <w:lang w:val="de-DE"/>
              </w:rPr>
            </w:r>
            <w:r w:rsidR="00B64BE8" w:rsidRPr="008D5053">
              <w:rPr>
                <w:lang w:val="de-DE"/>
              </w:rPr>
              <w:fldChar w:fldCharType="separate"/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 w:rsidR="00B64BE8" w:rsidRPr="008D5053">
              <w:rPr>
                <w:lang w:val="de-DE"/>
              </w:rPr>
              <w:fldChar w:fldCharType="end"/>
            </w:r>
            <w:bookmarkEnd w:id="35"/>
            <w:r w:rsidR="00B64BE8" w:rsidRPr="008D5053">
              <w:rPr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Pr="008D5053">
              <w:rPr>
                <w:lang w:val="de-DE"/>
              </w:rPr>
              <w:instrText xml:space="preserve"> FORMTEXT </w:instrText>
            </w:r>
            <w:r w:rsidR="00BB7C9E">
              <w:rPr>
                <w:lang w:val="de-DE"/>
              </w:rPr>
            </w:r>
            <w:r w:rsidR="00BB7C9E">
              <w:rPr>
                <w:lang w:val="de-DE"/>
              </w:rPr>
              <w:fldChar w:fldCharType="separate"/>
            </w:r>
            <w:r w:rsidR="00B64BE8" w:rsidRPr="008D5053">
              <w:rPr>
                <w:lang w:val="de-DE"/>
              </w:rPr>
              <w:fldChar w:fldCharType="end"/>
            </w:r>
            <w:bookmarkEnd w:id="36"/>
            <w:r w:rsidRPr="008D5053">
              <w:rPr>
                <w:lang w:val="de-DE"/>
              </w:rPr>
              <w:t xml:space="preserve"> [mm]   </w:t>
            </w:r>
          </w:p>
          <w:p w:rsidR="00CB2AE4" w:rsidRPr="008D5053" w:rsidRDefault="00CB2AE4" w:rsidP="00CB2AE4">
            <w:pPr>
              <w:spacing w:line="360" w:lineRule="auto"/>
            </w:pPr>
            <w:r w:rsidRPr="008D5053">
              <w:t xml:space="preserve">Headroom: </w:t>
            </w:r>
            <w:r w:rsidR="00B64BE8" w:rsidRPr="008D5053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7" w:name="Text28"/>
            <w:r w:rsidRPr="008D5053">
              <w:instrText xml:space="preserve"> FORMTEXT </w:instrText>
            </w:r>
            <w:r w:rsidR="00B64BE8" w:rsidRPr="008D505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B64BE8" w:rsidRPr="008D5053">
              <w:fldChar w:fldCharType="end"/>
            </w:r>
            <w:bookmarkEnd w:id="37"/>
            <w:r w:rsidRPr="008D5053">
              <w:t xml:space="preserve"> [mm] </w:t>
            </w:r>
          </w:p>
          <w:p w:rsidR="00CB2AE4" w:rsidRPr="008D5053" w:rsidRDefault="00CB2AE4" w:rsidP="00CB2AE4">
            <w:pPr>
              <w:spacing w:line="360" w:lineRule="auto"/>
            </w:pPr>
            <w:r w:rsidRPr="008D5053">
              <w:t xml:space="preserve">Pit: </w:t>
            </w:r>
            <w:r w:rsidR="00B64BE8" w:rsidRPr="008D5053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8" w:name="Text29"/>
            <w:r w:rsidRPr="008D5053">
              <w:instrText xml:space="preserve"> FORMTEXT </w:instrText>
            </w:r>
            <w:r w:rsidR="00B64BE8" w:rsidRPr="008D505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B64BE8" w:rsidRPr="008D5053">
              <w:fldChar w:fldCharType="end"/>
            </w:r>
            <w:bookmarkEnd w:id="38"/>
            <w:r w:rsidRPr="008D5053">
              <w:t xml:space="preserve"> [mm]</w:t>
            </w:r>
          </w:p>
          <w:p w:rsidR="00CB2AE4" w:rsidRPr="008D5053" w:rsidRDefault="00CB2AE4" w:rsidP="00CB2AE4">
            <w:pPr>
              <w:spacing w:line="276" w:lineRule="auto"/>
              <w:jc w:val="both"/>
              <w:rPr>
                <w:b/>
                <w:bCs/>
                <w:u w:val="single"/>
              </w:rPr>
            </w:pPr>
          </w:p>
          <w:p w:rsidR="00CB2AE4" w:rsidRPr="008D5053" w:rsidRDefault="00CB2AE4" w:rsidP="00CB2AE4">
            <w:pPr>
              <w:spacing w:line="276" w:lineRule="auto"/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>Landing Doors:</w:t>
            </w:r>
          </w:p>
          <w:p w:rsidR="00CB2AE4" w:rsidRDefault="00CB2AE4" w:rsidP="00CB2AE4">
            <w:pPr>
              <w:jc w:val="both"/>
            </w:pPr>
            <w:r w:rsidRPr="008D5053">
              <w:t xml:space="preserve">Number of landing doors: </w:t>
            </w:r>
            <w:r w:rsidR="00B64BE8" w:rsidRPr="008D5053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9" w:name="Text30"/>
            <w:r w:rsidRPr="008D5053">
              <w:instrText xml:space="preserve"> FORMTEXT </w:instrText>
            </w:r>
            <w:r w:rsidR="00B64BE8" w:rsidRPr="008D505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B64BE8" w:rsidRPr="008D5053">
              <w:fldChar w:fldCharType="end"/>
            </w:r>
            <w:bookmarkEnd w:id="39"/>
            <w:r w:rsidRPr="008D5053">
              <w:t xml:space="preserve">  (Entrances).  </w:t>
            </w:r>
          </w:p>
          <w:p w:rsidR="00CB2AE4" w:rsidRDefault="00CB2AE4" w:rsidP="00CB2AE4">
            <w:pPr>
              <w:jc w:val="both"/>
            </w:pPr>
          </w:p>
          <w:p w:rsidR="00CB2AE4" w:rsidRDefault="00CB2AE4" w:rsidP="00CB2AE4">
            <w:pPr>
              <w:jc w:val="both"/>
            </w:pPr>
            <w:r w:rsidRPr="008D5053">
              <w:t xml:space="preserve">Clear opening: </w:t>
            </w:r>
            <w:r w:rsidR="00B64BE8" w:rsidRPr="008D5053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0" w:name="Text31"/>
            <w:r w:rsidRPr="008D5053">
              <w:instrText xml:space="preserve"> FORMTEXT </w:instrText>
            </w:r>
            <w:r w:rsidR="00B64BE8" w:rsidRPr="008D505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B64BE8" w:rsidRPr="008D5053">
              <w:fldChar w:fldCharType="end"/>
            </w:r>
            <w:bookmarkEnd w:id="40"/>
            <w:r w:rsidRPr="008D5053">
              <w:t xml:space="preserve"> x </w:t>
            </w:r>
            <w:r w:rsidR="00B64BE8" w:rsidRPr="008D5053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1" w:name="Text32"/>
            <w:r w:rsidRPr="008D5053">
              <w:instrText xml:space="preserve"> FORMTEXT </w:instrText>
            </w:r>
            <w:r w:rsidR="00B64BE8" w:rsidRPr="008D505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B64BE8" w:rsidRPr="008D5053">
              <w:fldChar w:fldCharType="end"/>
            </w:r>
            <w:bookmarkEnd w:id="41"/>
            <w:r w:rsidRPr="008D5053">
              <w:t xml:space="preserve"> mm </w:t>
            </w:r>
          </w:p>
          <w:p w:rsidR="00CB2AE4" w:rsidRDefault="00CB2AE4" w:rsidP="00CB2AE4">
            <w:pPr>
              <w:jc w:val="both"/>
            </w:pPr>
          </w:p>
          <w:p w:rsidR="00CB2AE4" w:rsidRDefault="00B64BE8" w:rsidP="00CB2AE4">
            <w:pPr>
              <w:jc w:val="both"/>
            </w:pPr>
            <w:r w:rsidRPr="008D5053"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2" w:name="Check16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2"/>
            <w:r w:rsidR="00CB2AE4" w:rsidRPr="008D5053">
              <w:t xml:space="preserve">Left / </w:t>
            </w:r>
            <w:r w:rsidRPr="008D5053"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3" w:name="Check15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3"/>
            <w:r w:rsidR="00CB2AE4" w:rsidRPr="008D5053">
              <w:t xml:space="preserve">Right slamming  (as viewed from the landing)   </w:t>
            </w:r>
          </w:p>
          <w:p w:rsidR="00CB2AE4" w:rsidRDefault="00CB2AE4" w:rsidP="00CB2AE4">
            <w:pPr>
              <w:jc w:val="both"/>
            </w:pPr>
          </w:p>
          <w:p w:rsidR="00CB2AE4" w:rsidRPr="008D5053" w:rsidRDefault="00B64BE8" w:rsidP="00CB2AE4">
            <w:pPr>
              <w:jc w:val="both"/>
            </w:pPr>
            <w:r w:rsidRPr="008D5053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2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4"/>
            <w:r w:rsidR="00CB2AE4" w:rsidRPr="008D5053">
              <w:t xml:space="preserve">Automatic landing doors            </w:t>
            </w:r>
          </w:p>
          <w:p w:rsidR="00CB2AE4" w:rsidRDefault="00BB7C9E" w:rsidP="00CB2AE4">
            <w:pPr>
              <w:pStyle w:val="Header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4F678C1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139065</wp:posOffset>
                      </wp:positionV>
                      <wp:extent cx="6019800" cy="0"/>
                      <wp:effectExtent l="8255" t="5715" r="10795" b="13335"/>
                      <wp:wrapNone/>
                      <wp:docPr id="22519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54" o:spid="_x0000_s1026" type="#_x0000_t32" style="position:absolute;margin-left:-5.35pt;margin-top:10.95pt;width:474pt;height:0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MfIw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"/>
                  </w:pict>
                </mc:Fallback>
              </mc:AlternateContent>
            </w:r>
          </w:p>
          <w:p w:rsidR="00CB2AE4" w:rsidRDefault="00BB7C9E" w:rsidP="00CB2AE4">
            <w:pPr>
              <w:pStyle w:val="Header"/>
            </w:pPr>
            <w:r>
              <w:rPr>
                <w:b/>
                <w:bCs/>
                <w:u w:val="single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859456" behindDoc="0" locked="0" layoutInCell="1" allowOverlap="1" wp14:anchorId="5276D3C8">
                      <wp:simplePos x="0" y="0"/>
                      <wp:positionH relativeFrom="column">
                        <wp:posOffset>4581525</wp:posOffset>
                      </wp:positionH>
                      <wp:positionV relativeFrom="paragraph">
                        <wp:posOffset>68580</wp:posOffset>
                      </wp:positionV>
                      <wp:extent cx="823595" cy="1052830"/>
                      <wp:effectExtent l="9525" t="11430" r="5080" b="12065"/>
                      <wp:wrapNone/>
                      <wp:docPr id="2251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3595" cy="1052830"/>
                                <a:chOff x="9237" y="8063"/>
                                <a:chExt cx="1297" cy="1658"/>
                              </a:xfrm>
                            </wpg:grpSpPr>
                            <wps:wsp>
                              <wps:cNvPr id="22517" name="Text Box 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7" y="8063"/>
                                  <a:ext cx="1297" cy="16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E5B" w:rsidRDefault="00135E5B" w:rsidP="00CB2AE4">
                                    <w:pPr>
                                      <w:rPr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lang w:val="en-GB" w:eastAsia="en-GB"/>
                                      </w:rPr>
                                      <w:drawing>
                                        <wp:inline distT="0" distB="0" distL="0" distR="0" wp14:anchorId="17E15EF4" wp14:editId="3C0474E8">
                                          <wp:extent cx="482787" cy="971550"/>
                                          <wp:effectExtent l="19050" t="0" r="0" b="0"/>
                                          <wp:docPr id="1" name="תמונה 10" descr="C:\Documents and Settings\taleng\Local Settings\Temporary Internet Files\Content.Word\_DSC653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C:\Documents and Settings\taleng\Local Settings\Temporary Internet Files\Content.Word\_DSC653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6911" cy="9798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18" name="Text Box 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03" y="9061"/>
                                  <a:ext cx="245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E5B" w:rsidRDefault="00135E5B" w:rsidP="00CB2AE4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6" o:spid="_x0000_s1028" style="position:absolute;margin-left:360.75pt;margin-top:5.4pt;width:64.85pt;height:82.9pt;z-index:251859456" coordorigin="9237,8063" coordsize="1297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">
                      <v:shape id="Text Box 350" o:spid="_x0000_s1029" type="#_x0000_t202" style="position:absolute;left:9237;top:8063;width:1297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khcgA&#10;AADeAAAADwAAAGRycy9kb3ducmV2LnhtbESPT2vCQBTE74V+h+UVeil1Y6z/UleRQkVvakWvj+wz&#10;Cc2+jbvbGL+9Wyj0OMzMb5jZojO1aMn5yrKCfi8BQZxbXXGh4PD1+ToB4QOyxtoyKbiRh8X88WGG&#10;mbZX3lG7D4WIEPYZKihDaDIpfV6SQd+zDXH0ztYZDFG6QmqH1wg3tUyTZCQNVhwXSmzoo6T8e/9j&#10;FEze1u3JbwbbYz4619PwMm5XF6fU81O3fAcRqAv/4b/2WitI02F/DL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6SSFyAAAAN4AAAAPAAAAAAAAAAAAAAAAAJgCAABk&#10;cnMvZG93bnJldi54bWxQSwUGAAAAAAQABAD1AAAAjQMAAAAA&#10;">
                        <v:textbox>
                          <w:txbxContent>
                            <w:p w:rsidR="00135E5B" w:rsidRDefault="00135E5B" w:rsidP="00CB2AE4">
                              <w:pPr>
                                <w:rPr>
                                  <w:lang w:bidi="he-IL"/>
                                </w:rPr>
                              </w:pPr>
                              <w:r>
                                <w:rPr>
                                  <w:lang w:val="en-GB" w:eastAsia="en-GB"/>
                                </w:rPr>
                                <w:drawing>
                                  <wp:inline distT="0" distB="0" distL="0" distR="0" wp14:anchorId="17E15EF4" wp14:editId="3C0474E8">
                                    <wp:extent cx="482787" cy="971550"/>
                                    <wp:effectExtent l="19050" t="0" r="0" b="0"/>
                                    <wp:docPr id="1" name="תמונה 10" descr="C:\Documents and Settings\taleng\Local Settings\Temporary Internet Files\Content.Word\_DSC653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Documents and Settings\taleng\Local Settings\Temporary Internet Files\Content.Word\_DSC653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6911" cy="97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51" o:spid="_x0000_s1030" type="#_x0000_t202" style="position:absolute;left:10203;top:9061;width:245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zU8QA&#10;AADeAAAADwAAAGRycy9kb3ducmV2LnhtbERPz2vCMBS+C/4P4Qm7yEytOEZnFBGVCbvoxtjx0bw1&#10;Zc1LaaKN/vXmMPD48f1erKJtxIU6XztWMJ1kIIhLp2uuFHx97p5fQfiArLFxTAqu5GG1HA4WWGjX&#10;85Eup1CJFMK+QAUmhLaQ0peGLPqJa4kT9+s6iyHBrpK6wz6F20bmWfYiLdacGgy2tDFU/p3OVgHN&#10;Dvl2/hP3+3F/rT7it8lu56NST6O4fgMRKIaH+N/9rhXk+Xya9qY76Qr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M1PEAAAA3gAAAA8AAAAAAAAAAAAAAAAAmAIAAGRycy9k&#10;b3ducmV2LnhtbFBLBQYAAAAABAAEAPUAAACJAwAAAAA=&#10;">
                        <v:textbox inset="0,1mm,0,0">
                          <w:txbxContent>
                            <w:p w:rsidR="00135E5B" w:rsidRDefault="00135E5B" w:rsidP="00CB2AE4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u w:val="single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851264" behindDoc="0" locked="0" layoutInCell="1" allowOverlap="1" wp14:anchorId="33A76FAE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69215</wp:posOffset>
                      </wp:positionV>
                      <wp:extent cx="948055" cy="1052195"/>
                      <wp:effectExtent l="8255" t="12065" r="5715" b="12065"/>
                      <wp:wrapNone/>
                      <wp:docPr id="22513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8055" cy="1052195"/>
                                <a:chOff x="8010" y="7318"/>
                                <a:chExt cx="1611" cy="1748"/>
                              </a:xfrm>
                            </wpg:grpSpPr>
                            <wps:wsp>
                              <wps:cNvPr id="22514" name="Text Box 3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10" y="7318"/>
                                  <a:ext cx="1611" cy="1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E5B" w:rsidRDefault="00135E5B" w:rsidP="00CB2AE4">
                                    <w:pPr>
                                      <w:rPr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lang w:val="en-GB" w:eastAsia="en-GB"/>
                                      </w:rPr>
                                      <w:drawing>
                                        <wp:inline distT="0" distB="0" distL="0" distR="0" wp14:anchorId="1205BFF3" wp14:editId="01A194B0">
                                          <wp:extent cx="461963" cy="923925"/>
                                          <wp:effectExtent l="19050" t="0" r="0" b="0"/>
                                          <wp:docPr id="2" name="תמונה 24" descr="C:\Documents and Settings\taleng\Local Settings\Temporary Internet Files\Content.Word\_DSC653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 descr="C:\Documents and Settings\taleng\Local Settings\Temporary Internet Files\Content.Word\_DSC653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2272" cy="9245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15" name="Text Box 3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3" y="8346"/>
                                  <a:ext cx="346" cy="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E5B" w:rsidRDefault="00135E5B" w:rsidP="00CB2AE4">
                                    <w:pPr>
                                      <w:jc w:val="center"/>
                                      <w:rPr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lang w:bidi="he-I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6" o:spid="_x0000_s1031" style="position:absolute;margin-left:282.65pt;margin-top:5.45pt;width:74.65pt;height:82.85pt;z-index:251851264" coordorigin="8010,7318" coordsize="1611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">
                      <v:shape id="Text Box 347" o:spid="_x0000_s1032" type="#_x0000_t202" style="position:absolute;left:8010;top:7318;width:1611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68sgA&#10;AADeAAAADwAAAGRycy9kb3ducmV2LnhtbESPT2vCQBTE74LfYXlCL6VuTP3X1FVKocXeqhW9PrLP&#10;JJh9G3e3Mf32rlDwOMzMb5jFqjO1aMn5yrKC0TABQZxbXXGhYPfz8TQH4QOyxtoyKfgjD6tlv7fA&#10;TNsLb6jdhkJECPsMFZQhNJmUPi/JoB/ahjh6R+sMhihdIbXDS4SbWqZJMpUGK44LJTb0XlJ+2v4a&#10;BfPxuj34r+fvfT491i/hcdZ+np1SD4Pu7RVEoC7cw//ttVaQppPRG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O7ryyAAAAN4AAAAPAAAAAAAAAAAAAAAAAJgCAABk&#10;cnMvZG93bnJldi54bWxQSwUGAAAAAAQABAD1AAAAjQMAAAAA&#10;">
                        <v:textbox>
                          <w:txbxContent>
                            <w:p w:rsidR="00135E5B" w:rsidRDefault="00135E5B" w:rsidP="00CB2AE4">
                              <w:pPr>
                                <w:rPr>
                                  <w:lang w:bidi="he-IL"/>
                                </w:rPr>
                              </w:pPr>
                              <w:r>
                                <w:rPr>
                                  <w:lang w:val="en-GB" w:eastAsia="en-GB"/>
                                </w:rPr>
                                <w:drawing>
                                  <wp:inline distT="0" distB="0" distL="0" distR="0" wp14:anchorId="1205BFF3" wp14:editId="01A194B0">
                                    <wp:extent cx="461963" cy="923925"/>
                                    <wp:effectExtent l="19050" t="0" r="0" b="0"/>
                                    <wp:docPr id="2" name="תמונה 24" descr="C:\Documents and Settings\taleng\Local Settings\Temporary Internet Files\Content.Word\_DSC653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C:\Documents and Settings\taleng\Local Settings\Temporary Internet Files\Content.Word\_DSC653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272" cy="9245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48" o:spid="_x0000_s1033" type="#_x0000_t202" style="position:absolute;left:9083;top:8346;width:34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QscA&#10;AADeAAAADwAAAGRycy9kb3ducmV2LnhtbESPQWvCQBSE7wX/w/IKvYhuElRKdBURCtJSwVjw+sw+&#10;s6HZtyG7jem/dwtCj8PMfMOsNoNtRE+drx0rSKcJCOLS6ZorBV+nt8krCB+QNTaOScEvedisR08r&#10;zLW78ZH6IlQiQtjnqMCE0OZS+tKQRT91LXH0rq6zGKLsKqk7vEW4bWSWJAtpsea4YLClnaHyu/ix&#10;Cnofxuke03Px2b6b3aW8jGeHD6VenoftEkSgIfyHH+29VpBl83QOf3fi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RAULHAAAA3gAAAA8AAAAAAAAAAAAAAAAAmAIAAGRy&#10;cy9kb3ducmV2LnhtbFBLBQYAAAAABAAEAPUAAACMAwAAAAA=&#10;">
                        <v:textbox inset="0,,0">
                          <w:txbxContent>
                            <w:p w:rsidR="00135E5B" w:rsidRDefault="00135E5B" w:rsidP="00CB2AE4">
                              <w:pPr>
                                <w:jc w:val="center"/>
                                <w:rPr>
                                  <w:lang w:bidi="he-IL"/>
                                </w:rPr>
                              </w:pPr>
                              <w:r>
                                <w:rPr>
                                  <w:lang w:bidi="he-I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B2AE4" w:rsidRPr="008D5053" w:rsidRDefault="00B64BE8" w:rsidP="00CB2AE4">
            <w:pPr>
              <w:pStyle w:val="Header"/>
            </w:pPr>
            <w:r w:rsidRPr="008D5053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CB2AE4">
              <w:t>Manual</w:t>
            </w:r>
            <w:r w:rsidR="00CB2AE4" w:rsidRPr="008D5053">
              <w:t xml:space="preserve"> swing (hinged) landing doors</w:t>
            </w:r>
            <w:r w:rsidR="00CB2AE4">
              <w:t>:</w:t>
            </w:r>
          </w:p>
          <w:p w:rsidR="00781B47" w:rsidRDefault="00BB7C9E" w:rsidP="00CB2AE4">
            <w:pPr>
              <w:pStyle w:val="Header"/>
            </w:pPr>
            <w:r>
              <w:rPr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39743FC0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106045</wp:posOffset>
                      </wp:positionV>
                      <wp:extent cx="161925" cy="222885"/>
                      <wp:effectExtent l="5080" t="10795" r="13970" b="13970"/>
                      <wp:wrapNone/>
                      <wp:docPr id="22512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E5B" w:rsidRDefault="00135E5B" w:rsidP="00CB2AE4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2" o:spid="_x0000_s1034" type="#_x0000_t202" style="position:absolute;margin-left:124.15pt;margin-top:8.35pt;width:12.75pt;height:17.5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">
                      <v:textbox inset="0,,0">
                        <w:txbxContent>
                          <w:p w:rsidR="00135E5B" w:rsidRDefault="00135E5B" w:rsidP="00CB2AE4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2AE4" w:rsidRPr="008D5053" w:rsidRDefault="00B64BE8" w:rsidP="006F106A">
            <w:pPr>
              <w:pStyle w:val="Header"/>
            </w:pPr>
            <w:r w:rsidRPr="008D5053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5" w:name="Check13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5"/>
            <w:r w:rsidR="00CB2AE4" w:rsidRPr="008D5053">
              <w:t xml:space="preserve"> with a viewing window</w:t>
            </w:r>
          </w:p>
          <w:p w:rsidR="00CB2AE4" w:rsidRPr="008D5053" w:rsidRDefault="00BB7C9E" w:rsidP="00CB2AE4">
            <w:pPr>
              <w:pStyle w:val="Header"/>
            </w:pPr>
            <w:r>
              <w:rPr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3BBE84EA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119380</wp:posOffset>
                      </wp:positionV>
                      <wp:extent cx="165735" cy="241300"/>
                      <wp:effectExtent l="11430" t="5080" r="13335" b="10795"/>
                      <wp:wrapNone/>
                      <wp:docPr id="22511" name="Text Box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E5B" w:rsidRDefault="00135E5B" w:rsidP="00CB2AE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3" o:spid="_x0000_s1035" type="#_x0000_t202" style="position:absolute;margin-left:150.15pt;margin-top:9.4pt;width:13.05pt;height:19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">
                      <v:textbox inset="0,1mm,0,1mm">
                        <w:txbxContent>
                          <w:p w:rsidR="00135E5B" w:rsidRDefault="00135E5B" w:rsidP="00CB2AE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2AE4" w:rsidRPr="008D5053" w:rsidRDefault="00B64BE8" w:rsidP="00CB2AE4">
            <w:pPr>
              <w:pStyle w:val="Header"/>
            </w:pPr>
            <w:r w:rsidRPr="008D5053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CB2AE4" w:rsidRPr="008D5053">
              <w:t xml:space="preserve"> with big window (big vision)</w:t>
            </w:r>
          </w:p>
          <w:p w:rsidR="00CB2AE4" w:rsidRPr="008D5053" w:rsidRDefault="00CB2AE4" w:rsidP="00CB2AE4">
            <w:pPr>
              <w:pStyle w:val="Header"/>
            </w:pPr>
          </w:p>
          <w:p w:rsidR="00CB2AE4" w:rsidRPr="008D5053" w:rsidRDefault="00BB7C9E" w:rsidP="00CB2AE4">
            <w:pPr>
              <w:pStyle w:val="Header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16FDC885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78105</wp:posOffset>
                      </wp:positionV>
                      <wp:extent cx="6019800" cy="0"/>
                      <wp:effectExtent l="6985" t="11430" r="12065" b="7620"/>
                      <wp:wrapNone/>
                      <wp:docPr id="22510" name="AutoShap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19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5" o:spid="_x0000_s1026" type="#_x0000_t32" style="position:absolute;margin-left:-6.2pt;margin-top:6.15pt;width:474pt;height:0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B/KwIAAEs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"/>
                  </w:pict>
                </mc:Fallback>
              </mc:AlternateContent>
            </w:r>
          </w:p>
          <w:p w:rsidR="006F106A" w:rsidRDefault="006F106A" w:rsidP="00CB2AE4">
            <w:pPr>
              <w:pStyle w:val="Header"/>
            </w:pPr>
          </w:p>
          <w:p w:rsidR="00CB2AE4" w:rsidRPr="008D5053" w:rsidRDefault="00B64BE8" w:rsidP="00CB2AE4">
            <w:pPr>
              <w:pStyle w:val="Header"/>
            </w:pPr>
            <w:r w:rsidRPr="008D5053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6" w:name="Check14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6"/>
            <w:r w:rsidR="00CB2AE4" w:rsidRPr="008D5053">
              <w:t>Fire rated landing doors E120</w:t>
            </w:r>
          </w:p>
          <w:p w:rsidR="00CB2AE4" w:rsidRPr="008D5053" w:rsidRDefault="00CB2AE4" w:rsidP="00CB2AE4"/>
          <w:p w:rsidR="00CB2AE4" w:rsidRPr="008D5053" w:rsidRDefault="00CB2AE4" w:rsidP="00CB2AE4">
            <w:pPr>
              <w:jc w:val="both"/>
              <w:rPr>
                <w:u w:val="single"/>
              </w:rPr>
            </w:pPr>
            <w:r w:rsidRPr="008D5053">
              <w:rPr>
                <w:b/>
                <w:bCs/>
                <w:u w:val="single"/>
              </w:rPr>
              <w:t>Landing Doors finish</w:t>
            </w:r>
            <w:r w:rsidRPr="008D5053">
              <w:rPr>
                <w:u w:val="single"/>
              </w:rPr>
              <w:t>:</w:t>
            </w:r>
          </w:p>
          <w:p w:rsidR="00CB2AE4" w:rsidRPr="008D5053" w:rsidRDefault="00CB2AE4" w:rsidP="00CB2AE4">
            <w:pPr>
              <w:jc w:val="both"/>
              <w:rPr>
                <w:u w:val="single"/>
              </w:rPr>
            </w:pPr>
          </w:p>
          <w:p w:rsidR="00CB2AE4" w:rsidRPr="008D5053" w:rsidRDefault="00B64BE8" w:rsidP="00CB2AE4">
            <w:pPr>
              <w:rPr>
                <w:b/>
                <w:bCs/>
                <w:u w:val="single"/>
              </w:rPr>
            </w:pPr>
            <w:r w:rsidRPr="008D5053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7" w:name="Check17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7"/>
            <w:r w:rsidR="00CB2AE4" w:rsidRPr="008D5053">
              <w:t>RAL</w:t>
            </w:r>
            <w:r w:rsidRPr="008D5053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8" w:name="Text40"/>
            <w:r w:rsidR="00CB2AE4" w:rsidRPr="008D5053">
              <w:instrText xml:space="preserve"> FORMTEXT </w:instrText>
            </w:r>
            <w:r w:rsidRPr="008D5053">
              <w:fldChar w:fldCharType="separate"/>
            </w:r>
            <w:r w:rsidR="00CB2AE4" w:rsidRPr="008D5053">
              <w:t>7032</w:t>
            </w:r>
            <w:r w:rsidRPr="008D5053">
              <w:fldChar w:fldCharType="end"/>
            </w:r>
            <w:bookmarkEnd w:id="48"/>
            <w:r w:rsidR="00CB2AE4" w:rsidRPr="008D5053">
              <w:t xml:space="preserve">   </w:t>
            </w:r>
            <w:r w:rsidR="00CB2AE4">
              <w:t xml:space="preserve"> </w:t>
            </w:r>
            <w:r w:rsidR="00CB2AE4" w:rsidRPr="008D5053">
              <w:t xml:space="preserve">  </w:t>
            </w:r>
            <w:r w:rsidR="00CB2AE4">
              <w:t xml:space="preserve">  </w:t>
            </w:r>
            <w:r w:rsidR="00CB2AE4" w:rsidRPr="008D5053">
              <w:t xml:space="preserve"> </w:t>
            </w:r>
            <w:r w:rsidRPr="008D5053"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8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49"/>
            <w:r w:rsidR="00CB2AE4" w:rsidRPr="008D5053">
              <w:t xml:space="preserve">Stainless steel  </w:t>
            </w:r>
            <w:r w:rsidR="00CB2AE4">
              <w:t xml:space="preserve">   </w:t>
            </w:r>
            <w:r w:rsidR="00CB2AE4" w:rsidRPr="008D5053">
              <w:t xml:space="preserve">  </w:t>
            </w:r>
            <w:r w:rsidRPr="008D5053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9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0"/>
            <w:r w:rsidR="00CB2AE4" w:rsidRPr="008D5053">
              <w:t xml:space="preserve"> Glass </w:t>
            </w:r>
          </w:p>
          <w:p w:rsidR="00CB2AE4" w:rsidRPr="008D5053" w:rsidRDefault="00CB2AE4" w:rsidP="00CB2AE4">
            <w:pPr>
              <w:jc w:val="both"/>
            </w:pPr>
            <w:r w:rsidRPr="008D5053">
              <w:t xml:space="preserve">                 </w:t>
            </w: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>Landing operating panels LOP:</w:t>
            </w: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</w:p>
          <w:p w:rsidR="00CB2AE4" w:rsidRPr="008D5053" w:rsidRDefault="00B64BE8" w:rsidP="00CB2AE4">
            <w:pPr>
              <w:jc w:val="both"/>
            </w:pPr>
            <w:r w:rsidRPr="008D5053"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1" w:name="Check21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1"/>
            <w:r w:rsidR="00CB2AE4" w:rsidRPr="008D5053">
              <w:t xml:space="preserve">Landing operating panels mounted on landing architraves </w:t>
            </w: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>Landing Architraves:</w:t>
            </w: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 xml:space="preserve">                        </w:t>
            </w:r>
          </w:p>
          <w:p w:rsidR="00CB2AE4" w:rsidRPr="008D5053" w:rsidRDefault="00B64BE8" w:rsidP="00CB2AE4">
            <w:pPr>
              <w:jc w:val="both"/>
            </w:pPr>
            <w:r w:rsidRPr="008D5053"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22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2"/>
            <w:r w:rsidR="00CB2AE4" w:rsidRPr="008D5053">
              <w:t xml:space="preserve">Stainless steel        </w:t>
            </w:r>
            <w:r w:rsidRPr="008D5053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3" w:name="Check23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3"/>
            <w:r w:rsidR="00CB2AE4" w:rsidRPr="008D5053">
              <w:t>RAL</w:t>
            </w:r>
            <w:r w:rsidRPr="008D5053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4" w:name="Text41"/>
            <w:r w:rsidR="00CB2AE4" w:rsidRPr="008D5053">
              <w:instrText xml:space="preserve"> FORMTEXT </w:instrText>
            </w:r>
            <w:r w:rsidRPr="008D5053">
              <w:fldChar w:fldCharType="separate"/>
            </w:r>
            <w:r w:rsidR="00CB2AE4" w:rsidRPr="008D5053">
              <w:t>7032</w:t>
            </w:r>
            <w:r w:rsidRPr="008D5053">
              <w:fldChar w:fldCharType="end"/>
            </w:r>
            <w:bookmarkEnd w:id="54"/>
            <w:r w:rsidR="00CB2AE4" w:rsidRPr="008D5053">
              <w:t xml:space="preserve">   </w:t>
            </w:r>
          </w:p>
          <w:p w:rsidR="00CB2AE4" w:rsidRPr="008D5053" w:rsidRDefault="00CB2AE4" w:rsidP="00CB2AE4">
            <w:pPr>
              <w:jc w:val="both"/>
            </w:pP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>Shaft lighting:</w:t>
            </w:r>
          </w:p>
          <w:p w:rsidR="00CB2AE4" w:rsidRPr="008D5053" w:rsidRDefault="00CB2AE4" w:rsidP="00CB2AE4">
            <w:pPr>
              <w:jc w:val="both"/>
              <w:rPr>
                <w:b/>
                <w:bCs/>
                <w:u w:val="single"/>
              </w:rPr>
            </w:pPr>
          </w:p>
          <w:p w:rsidR="00CB2AE4" w:rsidRPr="008D5053" w:rsidRDefault="00B64BE8" w:rsidP="00781B47">
            <w:pPr>
              <w:jc w:val="both"/>
            </w:pPr>
            <w:r w:rsidRPr="008D505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4"/>
            <w:r w:rsidR="00CB2AE4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5"/>
            <w:r w:rsidR="00CB2AE4" w:rsidRPr="008D5053">
              <w:t xml:space="preserve">Shaft lighting system   </w:t>
            </w:r>
          </w:p>
        </w:tc>
      </w:tr>
    </w:tbl>
    <w:p w:rsidR="008B32E7" w:rsidRPr="008D5053" w:rsidRDefault="008B32E7"/>
    <w:p w:rsidR="007C5631" w:rsidRPr="008D5053" w:rsidRDefault="007C5631"/>
    <w:p w:rsidR="007814E1" w:rsidRPr="008D5053" w:rsidRDefault="007814E1"/>
    <w:p w:rsidR="00F84F99" w:rsidRPr="008D5053" w:rsidRDefault="00F84F99" w:rsidP="00F84F99">
      <w:pPr>
        <w:jc w:val="center"/>
        <w:rPr>
          <w:b/>
          <w:bCs/>
          <w:u w:val="single"/>
        </w:rPr>
      </w:pPr>
      <w:r w:rsidRPr="008D5053">
        <w:rPr>
          <w:b/>
          <w:bCs/>
          <w:u w:val="single"/>
        </w:rPr>
        <w:t>CAR OPTIONS</w:t>
      </w:r>
    </w:p>
    <w:p w:rsidR="00F84F99" w:rsidRPr="008D5053" w:rsidRDefault="00F84F99" w:rsidP="00F84F99">
      <w:pPr>
        <w:jc w:val="center"/>
      </w:pPr>
    </w:p>
    <w:p w:rsidR="00F84F99" w:rsidRPr="008D5053" w:rsidRDefault="00532691" w:rsidP="00532691">
      <w:r w:rsidRPr="008D5053">
        <w:t xml:space="preserve">                                          </w:t>
      </w:r>
      <w:r w:rsidR="00F84F99" w:rsidRPr="008D5053">
        <w:t xml:space="preserve">A     B    </w:t>
      </w:r>
      <w:r w:rsidRPr="008D5053">
        <w:t xml:space="preserve">  </w:t>
      </w:r>
      <w:r w:rsidR="00F84F99" w:rsidRPr="008D5053">
        <w:t xml:space="preserve"> C     </w:t>
      </w:r>
      <w:r w:rsidR="00F84F99" w:rsidRPr="008D5053">
        <w:rPr>
          <w:sz w:val="2"/>
          <w:szCs w:val="2"/>
        </w:rPr>
        <w:t xml:space="preserve"> </w:t>
      </w:r>
      <w:r w:rsidR="00F84F99" w:rsidRPr="008D5053">
        <w:t xml:space="preserve">D </w:t>
      </w:r>
      <w:r w:rsidRPr="008D5053">
        <w:t xml:space="preserve">  </w:t>
      </w:r>
      <w:r w:rsidR="00F84F99" w:rsidRPr="008D5053">
        <w:t xml:space="preserve">   E    </w:t>
      </w:r>
      <w:r w:rsidRPr="008D5053">
        <w:t xml:space="preserve">  </w:t>
      </w:r>
      <w:r w:rsidR="00F84F99" w:rsidRPr="008D5053">
        <w:t xml:space="preserve"> F     G</w:t>
      </w:r>
    </w:p>
    <w:p w:rsidR="004F174A" w:rsidRPr="008D5053" w:rsidRDefault="00BB7C9E" w:rsidP="00F84F99"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2630C">
                <wp:simplePos x="0" y="0"/>
                <wp:positionH relativeFrom="column">
                  <wp:posOffset>3864610</wp:posOffset>
                </wp:positionH>
                <wp:positionV relativeFrom="paragraph">
                  <wp:posOffset>7294880</wp:posOffset>
                </wp:positionV>
                <wp:extent cx="236855" cy="237490"/>
                <wp:effectExtent l="0" t="0" r="3810" b="1905"/>
                <wp:wrapNone/>
                <wp:docPr id="2250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3" o:spid="_x0000_s1036" type="#_x0000_t202" style="position:absolute;margin-left:304.3pt;margin-top:574.4pt;width:18.65pt;height:18.7pt;z-index:25177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bk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39E76D5">
                <wp:simplePos x="0" y="0"/>
                <wp:positionH relativeFrom="column">
                  <wp:posOffset>3874135</wp:posOffset>
                </wp:positionH>
                <wp:positionV relativeFrom="paragraph">
                  <wp:posOffset>5404485</wp:posOffset>
                </wp:positionV>
                <wp:extent cx="236855" cy="237490"/>
                <wp:effectExtent l="0" t="3810" r="3810" b="0"/>
                <wp:wrapNone/>
                <wp:docPr id="2250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9" o:spid="_x0000_s1037" type="#_x0000_t202" style="position:absolute;margin-left:305.05pt;margin-top:425.55pt;width:18.65pt;height:18.7pt;z-index:25176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0fm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141C16B">
                <wp:simplePos x="0" y="0"/>
                <wp:positionH relativeFrom="column">
                  <wp:posOffset>3844925</wp:posOffset>
                </wp:positionH>
                <wp:positionV relativeFrom="paragraph">
                  <wp:posOffset>3583305</wp:posOffset>
                </wp:positionV>
                <wp:extent cx="236855" cy="237490"/>
                <wp:effectExtent l="0" t="1905" r="4445" b="0"/>
                <wp:wrapNone/>
                <wp:docPr id="2250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122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" o:spid="_x0000_s1038" type="#_x0000_t202" style="position:absolute;margin-left:302.75pt;margin-top:282.15pt;width:18.65pt;height:18.7pt;z-index:25176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0ZvQ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" filled="f" stroked="f">
                <v:textbox style="mso-fit-shape-to-text:t">
                  <w:txbxContent>
                    <w:p w:rsidR="00135E5B" w:rsidRPr="00122265" w:rsidRDefault="00135E5B" w:rsidP="00122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2A5D90B">
                <wp:simplePos x="0" y="0"/>
                <wp:positionH relativeFrom="column">
                  <wp:posOffset>1384935</wp:posOffset>
                </wp:positionH>
                <wp:positionV relativeFrom="paragraph">
                  <wp:posOffset>3184525</wp:posOffset>
                </wp:positionV>
                <wp:extent cx="236855" cy="237490"/>
                <wp:effectExtent l="3810" t="3175" r="0" b="0"/>
                <wp:wrapNone/>
                <wp:docPr id="2250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6" o:spid="_x0000_s1039" type="#_x0000_t202" style="position:absolute;margin-left:109.05pt;margin-top:250.75pt;width:18.65pt;height:18.7pt;z-index:25177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2evQ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F847D85">
                <wp:simplePos x="0" y="0"/>
                <wp:positionH relativeFrom="column">
                  <wp:posOffset>1395095</wp:posOffset>
                </wp:positionH>
                <wp:positionV relativeFrom="paragraph">
                  <wp:posOffset>7073265</wp:posOffset>
                </wp:positionV>
                <wp:extent cx="236855" cy="237490"/>
                <wp:effectExtent l="4445" t="0" r="0" b="4445"/>
                <wp:wrapNone/>
                <wp:docPr id="2250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5" o:spid="_x0000_s1040" type="#_x0000_t202" style="position:absolute;margin-left:109.85pt;margin-top:556.95pt;width:18.65pt;height:18.7pt;z-index:25177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f9vg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8D04156">
                <wp:simplePos x="0" y="0"/>
                <wp:positionH relativeFrom="column">
                  <wp:posOffset>3849370</wp:posOffset>
                </wp:positionH>
                <wp:positionV relativeFrom="paragraph">
                  <wp:posOffset>6767195</wp:posOffset>
                </wp:positionV>
                <wp:extent cx="236855" cy="237490"/>
                <wp:effectExtent l="1270" t="4445" r="0" b="0"/>
                <wp:wrapNone/>
                <wp:docPr id="2250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1" o:spid="_x0000_s1041" type="#_x0000_t202" style="position:absolute;margin-left:303.1pt;margin-top:532.85pt;width:18.65pt;height:18.7pt;z-index:25176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iW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8678144">
                <wp:simplePos x="0" y="0"/>
                <wp:positionH relativeFrom="column">
                  <wp:posOffset>3835400</wp:posOffset>
                </wp:positionH>
                <wp:positionV relativeFrom="paragraph">
                  <wp:posOffset>3164205</wp:posOffset>
                </wp:positionV>
                <wp:extent cx="236855" cy="237490"/>
                <wp:effectExtent l="0" t="1905" r="4445" b="0"/>
                <wp:wrapNone/>
                <wp:docPr id="2250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122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22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" o:spid="_x0000_s1042" type="#_x0000_t202" style="position:absolute;margin-left:302pt;margin-top:249.15pt;width:18.65pt;height:18.7pt;z-index:25176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zW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" filled="f" stroked="f">
                <v:textbox style="mso-fit-shape-to-text:t">
                  <w:txbxContent>
                    <w:p w:rsidR="00135E5B" w:rsidRPr="00122265" w:rsidRDefault="00135E5B" w:rsidP="00122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2226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5D705D0">
                <wp:simplePos x="0" y="0"/>
                <wp:positionH relativeFrom="column">
                  <wp:posOffset>3816350</wp:posOffset>
                </wp:positionH>
                <wp:positionV relativeFrom="paragraph">
                  <wp:posOffset>1325880</wp:posOffset>
                </wp:positionV>
                <wp:extent cx="236855" cy="237490"/>
                <wp:effectExtent l="0" t="1905" r="4445" b="0"/>
                <wp:wrapNone/>
                <wp:docPr id="2250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122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22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2" o:spid="_x0000_s1043" type="#_x0000_t202" style="position:absolute;margin-left:300.5pt;margin-top:104.4pt;width:18.65pt;height:18.7pt;z-index:25176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bt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" filled="f" stroked="f">
                <v:textbox style="mso-fit-shape-to-text:t">
                  <w:txbxContent>
                    <w:p w:rsidR="00135E5B" w:rsidRPr="00122265" w:rsidRDefault="00135E5B" w:rsidP="00122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2226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506DCED">
                <wp:simplePos x="0" y="0"/>
                <wp:positionH relativeFrom="column">
                  <wp:posOffset>1181100</wp:posOffset>
                </wp:positionH>
                <wp:positionV relativeFrom="paragraph">
                  <wp:posOffset>5114290</wp:posOffset>
                </wp:positionV>
                <wp:extent cx="236855" cy="237490"/>
                <wp:effectExtent l="0" t="0" r="1270" b="1270"/>
                <wp:wrapNone/>
                <wp:docPr id="2250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4" o:spid="_x0000_s1044" type="#_x0000_t202" style="position:absolute;margin-left:93pt;margin-top:402.7pt;width:18.65pt;height:18.7pt;z-index:25177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yvg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35613D6">
                <wp:simplePos x="0" y="0"/>
                <wp:positionH relativeFrom="column">
                  <wp:posOffset>3651250</wp:posOffset>
                </wp:positionH>
                <wp:positionV relativeFrom="paragraph">
                  <wp:posOffset>7080250</wp:posOffset>
                </wp:positionV>
                <wp:extent cx="236855" cy="237490"/>
                <wp:effectExtent l="3175" t="3175" r="0" b="0"/>
                <wp:wrapNone/>
                <wp:docPr id="2249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2" o:spid="_x0000_s1045" type="#_x0000_t202" style="position:absolute;margin-left:287.5pt;margin-top:557.5pt;width:18.65pt;height:18.7pt;z-index:25176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tk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843EB3C">
                <wp:simplePos x="0" y="0"/>
                <wp:positionH relativeFrom="column">
                  <wp:posOffset>3628390</wp:posOffset>
                </wp:positionH>
                <wp:positionV relativeFrom="paragraph">
                  <wp:posOffset>5183505</wp:posOffset>
                </wp:positionV>
                <wp:extent cx="236855" cy="237490"/>
                <wp:effectExtent l="0" t="1905" r="1905" b="0"/>
                <wp:wrapNone/>
                <wp:docPr id="2249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C409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22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" o:spid="_x0000_s1046" type="#_x0000_t202" style="position:absolute;margin-left:285.7pt;margin-top:408.15pt;width:18.65pt;height:18.7pt;z-index:25176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uSvg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" filled="f" stroked="f">
                <v:textbox style="mso-fit-shape-to-text:t">
                  <w:txbxContent>
                    <w:p w:rsidR="00135E5B" w:rsidRPr="00122265" w:rsidRDefault="00135E5B" w:rsidP="00C409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2226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A42540">
                <wp:simplePos x="0" y="0"/>
                <wp:positionH relativeFrom="column">
                  <wp:posOffset>194310</wp:posOffset>
                </wp:positionH>
                <wp:positionV relativeFrom="paragraph">
                  <wp:posOffset>3148965</wp:posOffset>
                </wp:positionV>
                <wp:extent cx="275590" cy="284480"/>
                <wp:effectExtent l="0" t="0" r="10160" b="20320"/>
                <wp:wrapNone/>
                <wp:docPr id="2249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12226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7" type="#_x0000_t202" style="position:absolute;margin-left:15.3pt;margin-top:247.95pt;width:21.7pt;height:2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" fillcolor="white [3201]" strokeweight=".5pt">
                <v:path arrowok="t"/>
                <v:textbox>
                  <w:txbxContent>
                    <w:p w:rsidR="00135E5B" w:rsidRDefault="00135E5B" w:rsidP="0012226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435FAE3">
                <wp:simplePos x="0" y="0"/>
                <wp:positionH relativeFrom="column">
                  <wp:posOffset>3625850</wp:posOffset>
                </wp:positionH>
                <wp:positionV relativeFrom="paragraph">
                  <wp:posOffset>1527810</wp:posOffset>
                </wp:positionV>
                <wp:extent cx="236855" cy="237490"/>
                <wp:effectExtent l="0" t="3810" r="4445" b="0"/>
                <wp:wrapNone/>
                <wp:docPr id="2249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122265" w:rsidRDefault="00135E5B" w:rsidP="00122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" o:spid="_x0000_s1048" type="#_x0000_t202" style="position:absolute;margin-left:285.5pt;margin-top:120.3pt;width:18.65pt;height:18.7pt;z-index:25176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1dvA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" filled="f" stroked="f">
                <v:textbox style="mso-fit-shape-to-text:t">
                  <w:txbxContent>
                    <w:p w:rsidR="00135E5B" w:rsidRPr="00122265" w:rsidRDefault="00135E5B" w:rsidP="00122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E6D360">
                <wp:simplePos x="0" y="0"/>
                <wp:positionH relativeFrom="column">
                  <wp:posOffset>2747645</wp:posOffset>
                </wp:positionH>
                <wp:positionV relativeFrom="paragraph">
                  <wp:posOffset>4977765</wp:posOffset>
                </wp:positionV>
                <wp:extent cx="275590" cy="284480"/>
                <wp:effectExtent l="0" t="0" r="10160" b="20320"/>
                <wp:wrapNone/>
                <wp:docPr id="22569" name="Text Box 2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69" o:spid="_x0000_s1049" type="#_x0000_t202" style="position:absolute;margin-left:216.35pt;margin-top:391.95pt;width:21.7pt;height:2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47B57D">
                <wp:simplePos x="0" y="0"/>
                <wp:positionH relativeFrom="column">
                  <wp:posOffset>2747645</wp:posOffset>
                </wp:positionH>
                <wp:positionV relativeFrom="paragraph">
                  <wp:posOffset>3140710</wp:posOffset>
                </wp:positionV>
                <wp:extent cx="275590" cy="284480"/>
                <wp:effectExtent l="0" t="0" r="10160" b="20320"/>
                <wp:wrapNone/>
                <wp:docPr id="22568" name="Text Box 2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68" o:spid="_x0000_s1050" type="#_x0000_t202" style="position:absolute;margin-left:216.35pt;margin-top:247.3pt;width:21.7pt;height:22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A24F2">
                <wp:simplePos x="0" y="0"/>
                <wp:positionH relativeFrom="column">
                  <wp:posOffset>2747645</wp:posOffset>
                </wp:positionH>
                <wp:positionV relativeFrom="paragraph">
                  <wp:posOffset>1216660</wp:posOffset>
                </wp:positionV>
                <wp:extent cx="275590" cy="284480"/>
                <wp:effectExtent l="0" t="0" r="10160" b="20320"/>
                <wp:wrapNone/>
                <wp:docPr id="22567" name="Text Box 2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67" o:spid="_x0000_s1051" type="#_x0000_t202" style="position:absolute;margin-left:216.35pt;margin-top:95.8pt;width:21.7pt;height:2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383C06">
                <wp:simplePos x="0" y="0"/>
                <wp:positionH relativeFrom="column">
                  <wp:posOffset>-151130</wp:posOffset>
                </wp:positionH>
                <wp:positionV relativeFrom="paragraph">
                  <wp:posOffset>241935</wp:posOffset>
                </wp:positionV>
                <wp:extent cx="5274310" cy="8169910"/>
                <wp:effectExtent l="1270" t="3810" r="1270" b="4445"/>
                <wp:wrapTopAndBottom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816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F84F99">
                            <w:pPr>
                              <w:jc w:val="center"/>
                            </w:pPr>
                            <w:r>
                              <w:object w:dxaOrig="6245" w:dyaOrig="9288" w14:anchorId="2ED1DB6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18.1pt;height:622.3pt" o:ole="">
                                  <v:imagedata r:id="rId12" o:title=""/>
                                </v:shape>
                                <o:OLEObject Type="Embed" ProgID="AutoSketch.Drawing.7" ShapeID="_x0000_i1026" DrawAspect="Content" ObjectID="_1600698796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margin-left:-11.9pt;margin-top:19.05pt;width:415.3pt;height:643.3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tstgIAAMI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" filled="f" stroked="f">
                <v:textbox style="mso-fit-shape-to-text:t">
                  <w:txbxContent>
                    <w:p w:rsidR="00135E5B" w:rsidRDefault="00135E5B" w:rsidP="00F84F99">
                      <w:pPr>
                        <w:jc w:val="center"/>
                      </w:pPr>
                      <w:r>
                        <w:object w:dxaOrig="6245" w:dyaOrig="9288" w14:anchorId="2ED1DB63">
                          <v:shape id="_x0000_i1026" type="#_x0000_t75" style="width:418.1pt;height:622.3pt" o:ole="">
                            <v:imagedata r:id="rId12" o:title=""/>
                          </v:shape>
                          <o:OLEObject Type="Embed" ProgID="AutoSketch.Drawing.7" ShapeID="_x0000_i1026" DrawAspect="Content" ObjectID="_1600698796" r:id="rId14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637025">
                <wp:simplePos x="0" y="0"/>
                <wp:positionH relativeFrom="column">
                  <wp:posOffset>194310</wp:posOffset>
                </wp:positionH>
                <wp:positionV relativeFrom="paragraph">
                  <wp:posOffset>4977765</wp:posOffset>
                </wp:positionV>
                <wp:extent cx="275590" cy="284480"/>
                <wp:effectExtent l="0" t="0" r="10160" b="20320"/>
                <wp:wrapNone/>
                <wp:docPr id="2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15.3pt;margin-top:391.95pt;width:21.7pt;height:2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D21D99">
                <wp:simplePos x="0" y="0"/>
                <wp:positionH relativeFrom="column">
                  <wp:posOffset>194310</wp:posOffset>
                </wp:positionH>
                <wp:positionV relativeFrom="paragraph">
                  <wp:posOffset>6824345</wp:posOffset>
                </wp:positionV>
                <wp:extent cx="275590" cy="284480"/>
                <wp:effectExtent l="0" t="0" r="10160" b="20320"/>
                <wp:wrapNone/>
                <wp:docPr id="2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4" type="#_x0000_t202" style="position:absolute;margin-left:15.3pt;margin-top:537.35pt;width:21.7pt;height:2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C64E7A">
                <wp:simplePos x="0" y="0"/>
                <wp:positionH relativeFrom="column">
                  <wp:posOffset>2747645</wp:posOffset>
                </wp:positionH>
                <wp:positionV relativeFrom="paragraph">
                  <wp:posOffset>6824345</wp:posOffset>
                </wp:positionV>
                <wp:extent cx="275590" cy="284480"/>
                <wp:effectExtent l="0" t="0" r="10160" b="20320"/>
                <wp:wrapNone/>
                <wp:docPr id="2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5B" w:rsidRDefault="00135E5B" w:rsidP="00F84F99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216.35pt;margin-top:537.35pt;width:21.7pt;height:2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" fillcolor="white [3201]" strokeweight=".5pt">
                <v:path arrowok="t"/>
                <v:textbox>
                  <w:txbxContent>
                    <w:p w:rsidR="00135E5B" w:rsidRDefault="00135E5B" w:rsidP="00F84F99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84F99" w:rsidRPr="008D5053">
        <w:t xml:space="preserve">                                          </w:t>
      </w:r>
      <w:r w:rsidR="00B64BE8" w:rsidRPr="008D5053">
        <w:fldChar w:fldCharType="begin">
          <w:ffData>
            <w:name w:val="Check6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6" w:name="Check61"/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56"/>
      <w:r w:rsidR="00F84F99" w:rsidRPr="008D5053">
        <w:t xml:space="preserve">    </w:t>
      </w:r>
      <w:r w:rsidR="00B64BE8" w:rsidRPr="008D5053"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62"/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57"/>
      <w:r w:rsidR="00F84F99" w:rsidRPr="008D5053">
        <w:t xml:space="preserve">    </w:t>
      </w:r>
      <w:r w:rsidR="00B64BE8" w:rsidRPr="008D5053">
        <w:fldChar w:fldCharType="begin">
          <w:ffData>
            <w:name w:val="Check63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heck63"/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58"/>
      <w:r w:rsidR="00F84F99" w:rsidRPr="008D5053">
        <w:t xml:space="preserve">    </w:t>
      </w:r>
      <w:r w:rsidR="00B64BE8" w:rsidRPr="008D5053"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F84F99" w:rsidRPr="008D5053">
        <w:t xml:space="preserve">    </w:t>
      </w:r>
      <w:r w:rsidR="00B64BE8" w:rsidRPr="008D5053"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F84F99" w:rsidRPr="008D5053">
        <w:t xml:space="preserve">    </w:t>
      </w:r>
      <w:r w:rsidR="00B64BE8" w:rsidRPr="008D5053"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F84F99" w:rsidRPr="008D5053">
        <w:t xml:space="preserve">   </w:t>
      </w:r>
      <w:r w:rsidR="00B64BE8" w:rsidRPr="008D5053"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r w:rsidR="00F84F9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F84F99" w:rsidRPr="008D5053">
        <w:t xml:space="preserve">        </w:t>
      </w:r>
    </w:p>
    <w:tbl>
      <w:tblPr>
        <w:tblStyle w:val="TableGrid"/>
        <w:tblpPr w:leftFromText="180" w:rightFromText="180" w:vertAnchor="page" w:horzAnchor="margin" w:tblpXSpec="center" w:tblpY="1681"/>
        <w:tblW w:w="10632" w:type="dxa"/>
        <w:tblLook w:val="04A0" w:firstRow="1" w:lastRow="0" w:firstColumn="1" w:lastColumn="0" w:noHBand="0" w:noVBand="1"/>
      </w:tblPr>
      <w:tblGrid>
        <w:gridCol w:w="1560"/>
        <w:gridCol w:w="9072"/>
      </w:tblGrid>
      <w:tr w:rsidR="00812798" w:rsidRPr="008D5053" w:rsidTr="00812798">
        <w:trPr>
          <w:trHeight w:val="8780"/>
        </w:trPr>
        <w:tc>
          <w:tcPr>
            <w:tcW w:w="1560" w:type="dxa"/>
          </w:tcPr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jc w:val="center"/>
              <w:rPr>
                <w:b/>
                <w:bCs/>
              </w:rPr>
            </w:pPr>
          </w:p>
          <w:p w:rsidR="00812798" w:rsidRPr="008D5053" w:rsidRDefault="00812798" w:rsidP="00812798">
            <w:pPr>
              <w:jc w:val="center"/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jc w:val="center"/>
              <w:rPr>
                <w:b/>
                <w:bCs/>
              </w:rPr>
            </w:pPr>
          </w:p>
          <w:p w:rsidR="00812798" w:rsidRPr="008D5053" w:rsidRDefault="00812798" w:rsidP="00812798">
            <w:pPr>
              <w:jc w:val="center"/>
            </w:pPr>
            <w:r w:rsidRPr="008D5053">
              <w:rPr>
                <w:b/>
                <w:bCs/>
              </w:rPr>
              <w:t>Car data</w:t>
            </w:r>
          </w:p>
        </w:tc>
        <w:tc>
          <w:tcPr>
            <w:tcW w:w="9072" w:type="dxa"/>
          </w:tcPr>
          <w:p w:rsidR="008C266D" w:rsidRDefault="008C266D" w:rsidP="00A472AD">
            <w:pPr>
              <w:spacing w:line="360" w:lineRule="auto"/>
              <w:rPr>
                <w:b/>
                <w:bCs/>
                <w:lang w:val="fr-FR"/>
              </w:rPr>
            </w:pPr>
          </w:p>
          <w:p w:rsidR="00AC726F" w:rsidRPr="00A472AD" w:rsidRDefault="00AC726F" w:rsidP="00A472AD">
            <w:pPr>
              <w:spacing w:line="360" w:lineRule="auto"/>
              <w:rPr>
                <w:lang w:val="fr-FR"/>
              </w:rPr>
            </w:pPr>
            <w:r w:rsidRPr="00A472AD">
              <w:rPr>
                <w:b/>
                <w:bCs/>
                <w:lang w:val="fr-FR"/>
              </w:rPr>
              <w:t xml:space="preserve">Car </w:t>
            </w:r>
            <w:r w:rsidR="00A472AD" w:rsidRPr="00A472AD">
              <w:rPr>
                <w:b/>
                <w:bCs/>
                <w:lang w:val="fr-FR"/>
              </w:rPr>
              <w:t xml:space="preserve">internal </w:t>
            </w:r>
            <w:r w:rsidRPr="00A472AD">
              <w:rPr>
                <w:b/>
                <w:bCs/>
                <w:lang w:val="fr-FR"/>
              </w:rPr>
              <w:t>dimensions [WxD</w:t>
            </w:r>
            <w:r w:rsidR="00CB59FC">
              <w:rPr>
                <w:b/>
                <w:bCs/>
                <w:lang w:val="fr-FR"/>
              </w:rPr>
              <w:t>xH</w:t>
            </w:r>
            <w:r w:rsidRPr="00A472AD">
              <w:rPr>
                <w:b/>
                <w:bCs/>
                <w:lang w:val="fr-FR"/>
              </w:rPr>
              <w:t xml:space="preserve">]: </w:t>
            </w:r>
            <w:r w:rsidRPr="00A472AD">
              <w:rPr>
                <w:lang w:val="fr-FR"/>
              </w:rPr>
              <w:t xml:space="preserve"> 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A472AD">
              <w:rPr>
                <w:lang w:val="fr-FR"/>
              </w:rPr>
              <w:instrText xml:space="preserve"> FORMTEXT </w:instrText>
            </w:r>
            <w:r w:rsidR="00B64BE8" w:rsidRPr="008D5053">
              <w:rPr>
                <w:lang w:val="de-DE"/>
              </w:rPr>
            </w:r>
            <w:r w:rsidR="00B64BE8" w:rsidRPr="008D5053">
              <w:rPr>
                <w:lang w:val="de-DE"/>
              </w:rPr>
              <w:fldChar w:fldCharType="separate"/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 w:rsidR="00B64BE8" w:rsidRPr="008D5053">
              <w:rPr>
                <w:lang w:val="de-DE"/>
              </w:rPr>
              <w:fldChar w:fldCharType="end"/>
            </w:r>
            <w:r w:rsidRPr="00A472AD">
              <w:rPr>
                <w:lang w:val="fr-FR"/>
              </w:rPr>
              <w:t xml:space="preserve"> x 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A472AD">
              <w:rPr>
                <w:lang w:val="fr-FR"/>
              </w:rPr>
              <w:instrText xml:space="preserve"> FORMTEXT </w:instrText>
            </w:r>
            <w:r w:rsidR="00B64BE8" w:rsidRPr="008D5053">
              <w:rPr>
                <w:lang w:val="de-DE"/>
              </w:rPr>
            </w:r>
            <w:r w:rsidR="00B64BE8" w:rsidRPr="008D5053">
              <w:rPr>
                <w:lang w:val="de-DE"/>
              </w:rPr>
              <w:fldChar w:fldCharType="separate"/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>
              <w:rPr>
                <w:lang w:val="de-DE"/>
              </w:rPr>
              <w:t> </w:t>
            </w:r>
            <w:r w:rsidR="00B64BE8" w:rsidRPr="008D5053">
              <w:rPr>
                <w:lang w:val="de-DE"/>
              </w:rPr>
              <w:fldChar w:fldCharType="end"/>
            </w:r>
            <w:r w:rsidR="00CB59FC" w:rsidRPr="00CB59FC">
              <w:rPr>
                <w:lang w:val="fr-FR"/>
              </w:rPr>
              <w:t>x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72AD">
              <w:rPr>
                <w:lang w:val="fr-FR"/>
              </w:rPr>
              <w:instrText xml:space="preserve"> FORMTEXT </w:instrText>
            </w:r>
            <w:r w:rsidR="00BB7C9E">
              <w:rPr>
                <w:lang w:val="de-DE"/>
              </w:rPr>
            </w:r>
            <w:r w:rsidR="00BB7C9E">
              <w:rPr>
                <w:lang w:val="de-DE"/>
              </w:rPr>
              <w:fldChar w:fldCharType="separate"/>
            </w:r>
            <w:r w:rsidR="00B64BE8" w:rsidRPr="008D5053">
              <w:rPr>
                <w:lang w:val="de-DE"/>
              </w:rPr>
              <w:fldChar w:fldCharType="end"/>
            </w:r>
            <w:r w:rsidR="00A472AD" w:rsidRPr="00A472AD">
              <w:rPr>
                <w:lang w:val="fr-FR"/>
              </w:rPr>
              <w:t xml:space="preserve"> </w:t>
            </w:r>
            <w:r w:rsidR="00B64BE8" w:rsidRPr="008D5053">
              <w:rPr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CB59FC" w:rsidRPr="00A472AD">
              <w:rPr>
                <w:lang w:val="fr-FR"/>
              </w:rPr>
              <w:instrText xml:space="preserve"> FORMTEXT </w:instrText>
            </w:r>
            <w:r w:rsidR="00B64BE8" w:rsidRPr="008D5053">
              <w:rPr>
                <w:lang w:val="de-DE"/>
              </w:rPr>
            </w:r>
            <w:r w:rsidR="00B64BE8" w:rsidRPr="008D5053">
              <w:rPr>
                <w:lang w:val="de-DE"/>
              </w:rPr>
              <w:fldChar w:fldCharType="separate"/>
            </w:r>
            <w:r w:rsidR="00CB59FC">
              <w:rPr>
                <w:lang w:val="de-DE"/>
              </w:rPr>
              <w:t> </w:t>
            </w:r>
            <w:r w:rsidR="00CB59FC">
              <w:rPr>
                <w:lang w:val="de-DE"/>
              </w:rPr>
              <w:t> </w:t>
            </w:r>
            <w:r w:rsidR="00CB59FC">
              <w:rPr>
                <w:lang w:val="de-DE"/>
              </w:rPr>
              <w:t> </w:t>
            </w:r>
            <w:r w:rsidR="00CB59FC">
              <w:rPr>
                <w:lang w:val="de-DE"/>
              </w:rPr>
              <w:t> </w:t>
            </w:r>
            <w:r w:rsidR="00CB59FC">
              <w:rPr>
                <w:lang w:val="de-DE"/>
              </w:rPr>
              <w:t> </w:t>
            </w:r>
            <w:r w:rsidR="00B64BE8" w:rsidRPr="008D5053">
              <w:rPr>
                <w:lang w:val="de-DE"/>
              </w:rPr>
              <w:fldChar w:fldCharType="end"/>
            </w:r>
            <w:r w:rsidR="00CB59FC" w:rsidRPr="00A472AD">
              <w:rPr>
                <w:lang w:val="fr-FR"/>
              </w:rPr>
              <w:t xml:space="preserve"> </w:t>
            </w:r>
            <w:r w:rsidR="00A472AD" w:rsidRPr="00A472AD">
              <w:rPr>
                <w:lang w:val="fr-FR"/>
              </w:rPr>
              <w:t>[mm].</w:t>
            </w:r>
          </w:p>
          <w:p w:rsidR="008C266D" w:rsidRDefault="008C266D" w:rsidP="00812798">
            <w:pPr>
              <w:jc w:val="both"/>
              <w:rPr>
                <w:b/>
                <w:bCs/>
                <w:u w:val="single"/>
                <w:lang w:val="fr-FR"/>
              </w:rPr>
            </w:pPr>
          </w:p>
          <w:p w:rsidR="00812798" w:rsidRDefault="00812798" w:rsidP="00812798">
            <w:pPr>
              <w:jc w:val="both"/>
              <w:rPr>
                <w:u w:val="single"/>
              </w:rPr>
            </w:pPr>
            <w:r w:rsidRPr="008D5053">
              <w:rPr>
                <w:b/>
                <w:bCs/>
                <w:u w:val="single"/>
              </w:rPr>
              <w:t>Car Doors</w:t>
            </w:r>
            <w:r w:rsidRPr="008D5053">
              <w:rPr>
                <w:u w:val="single"/>
              </w:rPr>
              <w:t>:</w:t>
            </w:r>
          </w:p>
          <w:p w:rsidR="00AC726F" w:rsidRPr="008D5053" w:rsidRDefault="00AC726F" w:rsidP="00812798">
            <w:pPr>
              <w:jc w:val="both"/>
              <w:rPr>
                <w:u w:val="single"/>
              </w:rPr>
            </w:pPr>
          </w:p>
          <w:p w:rsidR="00812798" w:rsidRPr="008D5053" w:rsidRDefault="00B64BE8" w:rsidP="00812798">
            <w:r w:rsidRPr="008D5053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9" w:name="Check26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59"/>
            <w:r w:rsidR="00812798" w:rsidRPr="008D5053">
              <w:t xml:space="preserve">No car door   </w:t>
            </w:r>
            <w:r w:rsidR="00313B1D">
              <w:t xml:space="preserve">  </w:t>
            </w:r>
            <w:r w:rsidR="00812798" w:rsidRPr="008D5053">
              <w:t xml:space="preserve"> </w:t>
            </w:r>
            <w:r w:rsidRPr="008D5053"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0"/>
            <w:r w:rsidR="00812798" w:rsidRPr="008D5053">
              <w:t>Manual shutter gate</w:t>
            </w:r>
            <w:r w:rsidR="00313B1D">
              <w:t xml:space="preserve">   </w:t>
            </w:r>
            <w:r w:rsidR="00812798" w:rsidRPr="008D5053">
              <w:t xml:space="preserve">  </w:t>
            </w:r>
            <w:r w:rsidRPr="008D5053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812798" w:rsidRPr="008D5053">
              <w:t xml:space="preserve">Busmatic doors </w:t>
            </w:r>
          </w:p>
          <w:p w:rsidR="00812798" w:rsidRPr="008D5053" w:rsidRDefault="00812798" w:rsidP="00812798">
            <w:r w:rsidRPr="008D5053">
              <w:t xml:space="preserve">     </w:t>
            </w:r>
          </w:p>
          <w:p w:rsidR="00812798" w:rsidRPr="008D5053" w:rsidRDefault="00B64BE8" w:rsidP="000D10A8">
            <w:r w:rsidRPr="008D5053"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8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1"/>
            <w:r w:rsidR="000D10A8">
              <w:t>Automatic</w:t>
            </w:r>
            <w:r w:rsidR="00777227">
              <w:t>,</w:t>
            </w:r>
            <w:r w:rsidR="000D10A8">
              <w:t xml:space="preserve"> side opening.</w:t>
            </w:r>
            <w:r w:rsidR="00812798" w:rsidRPr="008D5053">
              <w:t xml:space="preserve"> </w:t>
            </w:r>
          </w:p>
          <w:p w:rsidR="00812798" w:rsidRPr="008D5053" w:rsidRDefault="00812798" w:rsidP="000D10A8">
            <w:r w:rsidRPr="008D5053">
              <w:t xml:space="preserve">              </w:t>
            </w:r>
          </w:p>
          <w:p w:rsidR="00812798" w:rsidRPr="008D5053" w:rsidRDefault="00B64BE8" w:rsidP="00812798">
            <w:r w:rsidRPr="008D5053"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0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2"/>
            <w:r w:rsidR="00812798" w:rsidRPr="008D5053">
              <w:t>Automatic</w:t>
            </w:r>
            <w:r w:rsidR="00777227">
              <w:t>,</w:t>
            </w:r>
            <w:r w:rsidR="00812798" w:rsidRPr="008D5053">
              <w:t xml:space="preserve"> centre opening </w:t>
            </w:r>
          </w:p>
          <w:p w:rsidR="00812798" w:rsidRPr="008D5053" w:rsidRDefault="00812798" w:rsidP="00812798"/>
          <w:p w:rsidR="00812798" w:rsidRPr="008D5053" w:rsidRDefault="00812798" w:rsidP="00812798">
            <w:pPr>
              <w:rPr>
                <w:b/>
                <w:bCs/>
                <w:sz w:val="6"/>
                <w:szCs w:val="6"/>
                <w:u w:val="single"/>
              </w:rPr>
            </w:pPr>
            <w:r w:rsidRPr="008D5053">
              <w:rPr>
                <w:b/>
                <w:bCs/>
                <w:u w:val="single"/>
              </w:rPr>
              <w:t>Car doors finish:</w:t>
            </w:r>
          </w:p>
          <w:p w:rsidR="00812798" w:rsidRPr="008D5053" w:rsidRDefault="00812798" w:rsidP="00812798">
            <w:pPr>
              <w:rPr>
                <w:b/>
                <w:bCs/>
                <w:sz w:val="6"/>
                <w:szCs w:val="6"/>
                <w:u w:val="single"/>
              </w:rPr>
            </w:pPr>
          </w:p>
          <w:p w:rsidR="00812798" w:rsidRPr="008D5053" w:rsidRDefault="00812798" w:rsidP="00812798">
            <w:pPr>
              <w:rPr>
                <w:b/>
                <w:bCs/>
                <w:sz w:val="6"/>
                <w:szCs w:val="6"/>
                <w:u w:val="single"/>
              </w:rPr>
            </w:pPr>
          </w:p>
          <w:p w:rsidR="00812798" w:rsidRPr="008D5053" w:rsidRDefault="00B64BE8" w:rsidP="00812798">
            <w:r w:rsidRPr="008D5053"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3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3"/>
            <w:r w:rsidR="00812798" w:rsidRPr="008D5053">
              <w:t>RAL no.</w:t>
            </w:r>
            <w:r w:rsidRPr="008D5053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4" w:name="Text33"/>
            <w:r w:rsidR="00812798" w:rsidRPr="008D5053">
              <w:instrText xml:space="preserve"> FORMTEXT </w:instrText>
            </w:r>
            <w:r w:rsidRPr="008D5053">
              <w:fldChar w:fldCharType="separate"/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Pr="008D5053">
              <w:fldChar w:fldCharType="end"/>
            </w:r>
            <w:bookmarkEnd w:id="64"/>
            <w:r w:rsidR="00812798" w:rsidRPr="008D5053">
              <w:t xml:space="preserve">       </w:t>
            </w:r>
            <w:r w:rsidRPr="008D5053"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5" w:name="Check34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5"/>
            <w:r w:rsidR="00812798" w:rsidRPr="008D5053">
              <w:t xml:space="preserve">Stainless steel       </w:t>
            </w:r>
            <w:r w:rsidRPr="008D5053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5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6"/>
            <w:r w:rsidR="00812798" w:rsidRPr="008D5053">
              <w:t xml:space="preserve">Glass       </w:t>
            </w:r>
          </w:p>
          <w:p w:rsidR="00812798" w:rsidRDefault="00812798" w:rsidP="00812798">
            <w:pPr>
              <w:rPr>
                <w:b/>
                <w:bCs/>
              </w:rPr>
            </w:pPr>
          </w:p>
          <w:p w:rsidR="00812798" w:rsidRPr="008D5053" w:rsidRDefault="00812798" w:rsidP="00812798">
            <w:pPr>
              <w:rPr>
                <w:b/>
                <w:bCs/>
                <w:sz w:val="12"/>
                <w:szCs w:val="12"/>
                <w:u w:val="single"/>
              </w:rPr>
            </w:pPr>
            <w:r w:rsidRPr="008D5053">
              <w:rPr>
                <w:b/>
                <w:bCs/>
                <w:u w:val="single"/>
              </w:rPr>
              <w:t>Car interiors:</w:t>
            </w:r>
          </w:p>
          <w:p w:rsidR="00812798" w:rsidRPr="008D5053" w:rsidRDefault="00812798" w:rsidP="00812798">
            <w:pPr>
              <w:rPr>
                <w:b/>
                <w:bCs/>
                <w:sz w:val="10"/>
                <w:szCs w:val="10"/>
                <w:u w:val="single"/>
              </w:rPr>
            </w:pPr>
            <w:r w:rsidRPr="008D5053">
              <w:rPr>
                <w:b/>
                <w:bCs/>
                <w:u w:val="single"/>
              </w:rPr>
              <w:t xml:space="preserve">  </w:t>
            </w:r>
          </w:p>
          <w:p w:rsidR="00812798" w:rsidRPr="008D5053" w:rsidRDefault="00B64BE8" w:rsidP="00812798">
            <w:r w:rsidRPr="008D5053"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7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7"/>
            <w:r w:rsidR="00812798" w:rsidRPr="008D5053">
              <w:t xml:space="preserve">Stainless steel    </w:t>
            </w:r>
            <w:r w:rsidR="008C266D">
              <w:t xml:space="preserve">    </w:t>
            </w:r>
            <w:r w:rsidR="00812798" w:rsidRPr="008D5053">
              <w:t xml:space="preserve">   </w:t>
            </w:r>
            <w:r w:rsidRPr="008D5053"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8" w:name="Check38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8"/>
            <w:r w:rsidR="00812798" w:rsidRPr="008D5053">
              <w:t xml:space="preserve">Laminate: (mark colour on page 6)        </w:t>
            </w:r>
            <w:r w:rsidRPr="008D5053"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9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69"/>
            <w:r w:rsidR="00812798" w:rsidRPr="008D5053">
              <w:t xml:space="preserve">RAL no: </w:t>
            </w:r>
            <w:r w:rsidRPr="008D5053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70" w:name="Text35"/>
            <w:r w:rsidR="00812798" w:rsidRPr="008D5053">
              <w:instrText xml:space="preserve"> FORMTEXT </w:instrText>
            </w:r>
            <w:r w:rsidRPr="008D5053">
              <w:fldChar w:fldCharType="separate"/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="00812798" w:rsidRPr="008D5053">
              <w:t> </w:t>
            </w:r>
            <w:r w:rsidRPr="008D5053">
              <w:fldChar w:fldCharType="end"/>
            </w:r>
            <w:bookmarkEnd w:id="70"/>
          </w:p>
          <w:p w:rsidR="00812798" w:rsidRPr="008D5053" w:rsidRDefault="00812798" w:rsidP="00812798">
            <w:pPr>
              <w:rPr>
                <w:sz w:val="8"/>
                <w:szCs w:val="8"/>
              </w:rPr>
            </w:pPr>
          </w:p>
          <w:p w:rsidR="00812798" w:rsidRPr="008D5053" w:rsidRDefault="00B64BE8" w:rsidP="008C266D">
            <w:r w:rsidRPr="008D5053"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1" w:name="Check40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1"/>
            <w:r w:rsidR="00812798" w:rsidRPr="008D5053">
              <w:t xml:space="preserve">Hand rail </w:t>
            </w:r>
            <w:r w:rsidR="008C266D">
              <w:t xml:space="preserve">                  </w:t>
            </w:r>
            <w:r w:rsidRPr="008D5053"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2" w:name="Check41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2"/>
            <w:r w:rsidR="00812798" w:rsidRPr="008D5053">
              <w:t xml:space="preserve">Mirror (half size)          </w:t>
            </w:r>
            <w:r w:rsidRPr="008D5053"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31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3"/>
            <w:r w:rsidR="00812798" w:rsidRPr="008D5053">
              <w:t xml:space="preserve">Car ventilator     </w:t>
            </w:r>
          </w:p>
          <w:p w:rsidR="00812798" w:rsidRPr="008D5053" w:rsidRDefault="00812798" w:rsidP="00812798">
            <w:pPr>
              <w:rPr>
                <w:sz w:val="12"/>
                <w:szCs w:val="12"/>
              </w:rPr>
            </w:pPr>
          </w:p>
          <w:p w:rsidR="00812798" w:rsidRPr="008D5053" w:rsidRDefault="00812798" w:rsidP="00812798">
            <w:pPr>
              <w:rPr>
                <w:b/>
                <w:bCs/>
                <w:u w:val="single"/>
              </w:rPr>
            </w:pPr>
            <w:r w:rsidRPr="008D5053">
              <w:rPr>
                <w:b/>
                <w:bCs/>
                <w:u w:val="single"/>
              </w:rPr>
              <w:t>Car  Telephone :</w:t>
            </w:r>
          </w:p>
          <w:p w:rsidR="00812798" w:rsidRPr="008D5053" w:rsidRDefault="00812798" w:rsidP="00812798">
            <w:pPr>
              <w:rPr>
                <w:b/>
                <w:bCs/>
                <w:sz w:val="10"/>
                <w:szCs w:val="10"/>
                <w:u w:val="single"/>
              </w:rPr>
            </w:pPr>
          </w:p>
          <w:p w:rsidR="00812798" w:rsidRPr="008D5053" w:rsidRDefault="00B64BE8" w:rsidP="00BB1CFC">
            <w:r w:rsidRPr="008D5053"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4" w:name="Check42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4"/>
            <w:r w:rsidR="00812798" w:rsidRPr="008D5053">
              <w:t xml:space="preserve">Wall </w:t>
            </w:r>
            <w:r w:rsidR="00BA5AD7">
              <w:t>hanging</w:t>
            </w:r>
            <w:r w:rsidR="00812798" w:rsidRPr="008D5053">
              <w:t xml:space="preserve"> telephone</w:t>
            </w:r>
            <w:r w:rsidR="00BB1CFC">
              <w:t xml:space="preserve"> set</w:t>
            </w:r>
            <w:r w:rsidR="00812798" w:rsidRPr="008D5053">
              <w:t xml:space="preserve">     </w:t>
            </w:r>
            <w:r w:rsidRPr="008D5053"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3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5"/>
            <w:r w:rsidR="00812798" w:rsidRPr="008D5053">
              <w:t>COP mounted telephone (recessed telelephone with keypad)</w:t>
            </w:r>
          </w:p>
          <w:p w:rsidR="00812798" w:rsidRPr="008D5053" w:rsidRDefault="00812798" w:rsidP="00812798">
            <w:pPr>
              <w:rPr>
                <w:sz w:val="8"/>
                <w:szCs w:val="8"/>
              </w:rPr>
            </w:pPr>
          </w:p>
          <w:p w:rsidR="00812798" w:rsidRPr="008D5053" w:rsidRDefault="00B64BE8" w:rsidP="00F949E4">
            <w:r w:rsidRPr="008D5053"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6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6"/>
            <w:r w:rsidR="00812798" w:rsidRPr="008D5053">
              <w:t>Autodialer</w:t>
            </w:r>
            <w:r w:rsidR="00C640D8">
              <w:t xml:space="preserve"> </w:t>
            </w:r>
            <w:r w:rsidR="008C266D">
              <w:t xml:space="preserve">     </w:t>
            </w:r>
            <w:r w:rsidRPr="008D5053"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7" w:name="Check45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7"/>
            <w:r w:rsidR="00812798" w:rsidRPr="008D5053">
              <w:t>Speech unit</w:t>
            </w:r>
            <w:r w:rsidR="00777227">
              <w:t xml:space="preserve">  </w:t>
            </w:r>
            <w:r w:rsidR="00F949E4">
              <w:t xml:space="preserve"> </w:t>
            </w:r>
            <w:r w:rsidR="00777227">
              <w:t xml:space="preserve">   </w:t>
            </w:r>
            <w:r w:rsidRPr="008D5053"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472AD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F949E4">
              <w:t>I</w:t>
            </w:r>
            <w:r w:rsidR="00A472AD">
              <w:t>duct</w:t>
            </w:r>
            <w:r w:rsidR="00313B1D">
              <w:t>ion</w:t>
            </w:r>
            <w:r w:rsidR="00A472AD">
              <w:t xml:space="preserve"> loop</w:t>
            </w:r>
            <w:r w:rsidR="00812798" w:rsidRPr="008D5053">
              <w:t xml:space="preserve">   </w:t>
            </w:r>
            <w:r w:rsidR="008C266D">
              <w:t xml:space="preserve">  </w:t>
            </w:r>
            <w:r w:rsidRPr="008D5053"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8" w:name="Check44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78"/>
            <w:r w:rsidR="00812798" w:rsidRPr="008D5053">
              <w:t xml:space="preserve">Intercom machine room </w:t>
            </w:r>
            <w:r w:rsidR="00984219">
              <w:t xml:space="preserve">to </w:t>
            </w:r>
            <w:r w:rsidR="00812798" w:rsidRPr="008D5053">
              <w:t xml:space="preserve">car   </w:t>
            </w:r>
          </w:p>
          <w:p w:rsidR="00812798" w:rsidRPr="008D5053" w:rsidRDefault="00812798" w:rsidP="00812798">
            <w:pPr>
              <w:rPr>
                <w:sz w:val="10"/>
                <w:szCs w:val="10"/>
              </w:rPr>
            </w:pPr>
          </w:p>
          <w:p w:rsidR="00777227" w:rsidRDefault="00777227" w:rsidP="00812798">
            <w:pPr>
              <w:rPr>
                <w:sz w:val="20"/>
                <w:szCs w:val="20"/>
              </w:rPr>
            </w:pPr>
          </w:p>
          <w:p w:rsidR="00812798" w:rsidRPr="008D5053" w:rsidRDefault="00812798" w:rsidP="00812798">
            <w:pPr>
              <w:rPr>
                <w:b/>
                <w:bCs/>
                <w:u w:val="single"/>
              </w:rPr>
            </w:pPr>
            <w:r w:rsidRPr="008D5053">
              <w:rPr>
                <w:sz w:val="20"/>
                <w:szCs w:val="20"/>
              </w:rPr>
              <w:t xml:space="preserve"> </w:t>
            </w:r>
            <w:r w:rsidRPr="008D5053">
              <w:rPr>
                <w:sz w:val="16"/>
                <w:szCs w:val="16"/>
              </w:rPr>
              <w:t xml:space="preserve"> </w:t>
            </w:r>
            <w:r w:rsidRPr="008D5053">
              <w:rPr>
                <w:b/>
                <w:bCs/>
                <w:u w:val="single"/>
              </w:rPr>
              <w:t>Door opening at the landings:</w:t>
            </w:r>
            <w:r w:rsidRPr="008D5053">
              <w:rPr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D5053">
              <w:rPr>
                <w:b/>
                <w:bCs/>
                <w:u w:val="single"/>
              </w:rPr>
              <w:t xml:space="preserve">    </w:t>
            </w:r>
          </w:p>
          <w:p w:rsidR="00812798" w:rsidRPr="008D5053" w:rsidRDefault="00812798" w:rsidP="00812798">
            <w:r w:rsidRPr="008D5053"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-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1417"/>
              <w:gridCol w:w="1418"/>
              <w:gridCol w:w="1275"/>
            </w:tblGrid>
            <w:tr w:rsidR="00812798" w:rsidRPr="008D5053" w:rsidTr="00812798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Door 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Door 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Door 3</w:t>
                  </w:r>
                </w:p>
              </w:tc>
            </w:tr>
            <w:tr w:rsidR="00812798" w:rsidRPr="008D5053" w:rsidTr="00812798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Floor 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79" w:name="סימון9"/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  <w:bookmarkEnd w:id="79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12798" w:rsidRPr="008D5053" w:rsidTr="00812798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Floor 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12798" w:rsidRPr="008D5053" w:rsidTr="00812798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Floor 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12798" w:rsidRPr="008D5053" w:rsidTr="00812798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2798" w:rsidRPr="008D5053" w:rsidRDefault="00812798" w:rsidP="0081279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8D5053">
                    <w:rPr>
                      <w:sz w:val="20"/>
                      <w:szCs w:val="20"/>
                    </w:rPr>
                    <w:t>Floor 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798" w:rsidRPr="008D5053" w:rsidRDefault="00B64BE8" w:rsidP="00812798">
                  <w:pPr>
                    <w:jc w:val="center"/>
                  </w:pP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12798" w:rsidRPr="008D5053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 w:rsidR="00BB7C9E">
                    <w:rPr>
                      <w:sz w:val="20"/>
                      <w:szCs w:val="20"/>
                      <w:lang w:val="en-GB"/>
                    </w:rPr>
                  </w:r>
                  <w:r w:rsidR="00BB7C9E"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8D5053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</w:tbl>
          <w:p w:rsidR="00812798" w:rsidRPr="008D5053" w:rsidRDefault="00812798" w:rsidP="00812798"/>
          <w:p w:rsidR="00812798" w:rsidRPr="008D5053" w:rsidRDefault="00812798" w:rsidP="00812798"/>
          <w:p w:rsidR="00812798" w:rsidRDefault="00812798" w:rsidP="00812798"/>
          <w:p w:rsidR="000D10A8" w:rsidRDefault="000D10A8" w:rsidP="00812798"/>
          <w:p w:rsidR="00812798" w:rsidRPr="008D5053" w:rsidRDefault="00812798" w:rsidP="00812798"/>
          <w:p w:rsidR="00812798" w:rsidRPr="008D5053" w:rsidRDefault="00812798" w:rsidP="00812798"/>
          <w:p w:rsidR="00812798" w:rsidRDefault="00B64BE8" w:rsidP="00812798">
            <w:r w:rsidRPr="008D5053"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0" w:name="Check47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0"/>
            <w:r w:rsidR="00812798" w:rsidRPr="008D5053">
              <w:t xml:space="preserve">Braille pushes       </w:t>
            </w:r>
            <w:r w:rsidRPr="008D5053"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1" w:name="Check48"/>
            <w:r w:rsidR="00812798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1"/>
            <w:r w:rsidR="00812798" w:rsidRPr="008D5053">
              <w:t xml:space="preserve">Green rim for main landing car push  </w:t>
            </w:r>
          </w:p>
          <w:p w:rsidR="000D10A8" w:rsidRPr="008D5053" w:rsidRDefault="000D10A8" w:rsidP="00812798"/>
        </w:tc>
      </w:tr>
    </w:tbl>
    <w:p w:rsidR="00ED10C8" w:rsidRPr="008D5053" w:rsidRDefault="00ED10C8"/>
    <w:tbl>
      <w:tblPr>
        <w:tblStyle w:val="TableGrid"/>
        <w:tblpPr w:leftFromText="180" w:rightFromText="180" w:vertAnchor="text" w:horzAnchor="margin" w:tblpXSpec="center" w:tblpY="125"/>
        <w:tblW w:w="10632" w:type="dxa"/>
        <w:tblLook w:val="04A0" w:firstRow="1" w:lastRow="0" w:firstColumn="1" w:lastColumn="0" w:noHBand="0" w:noVBand="1"/>
      </w:tblPr>
      <w:tblGrid>
        <w:gridCol w:w="1560"/>
        <w:gridCol w:w="9072"/>
      </w:tblGrid>
      <w:tr w:rsidR="00943E43" w:rsidRPr="008D5053" w:rsidTr="00943E43">
        <w:tc>
          <w:tcPr>
            <w:tcW w:w="1560" w:type="dxa"/>
            <w:vAlign w:val="center"/>
          </w:tcPr>
          <w:p w:rsidR="00943E43" w:rsidRPr="008D5053" w:rsidRDefault="00943E43" w:rsidP="00943E43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Machine-room data</w:t>
            </w:r>
          </w:p>
        </w:tc>
        <w:tc>
          <w:tcPr>
            <w:tcW w:w="9072" w:type="dxa"/>
          </w:tcPr>
          <w:p w:rsidR="00943E43" w:rsidRPr="008D5053" w:rsidRDefault="00943E43" w:rsidP="00943E43">
            <w:r w:rsidRPr="008D5053">
              <w:rPr>
                <w:b/>
                <w:bCs/>
                <w:u w:val="single"/>
              </w:rPr>
              <w:t>Lift machine room</w:t>
            </w:r>
            <w:r w:rsidRPr="008D5053">
              <w:rPr>
                <w:u w:val="single"/>
              </w:rPr>
              <w:t>:</w:t>
            </w:r>
          </w:p>
          <w:p w:rsidR="00943E43" w:rsidRPr="008D5053" w:rsidRDefault="00943E43" w:rsidP="00943E43">
            <w:pPr>
              <w:rPr>
                <w:sz w:val="10"/>
                <w:szCs w:val="10"/>
              </w:rPr>
            </w:pPr>
          </w:p>
          <w:p w:rsidR="00943E43" w:rsidRPr="008D5053" w:rsidRDefault="00B64BE8" w:rsidP="00943E43">
            <w:r w:rsidRPr="008D5053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2" w:name="Check49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2"/>
            <w:r w:rsidR="00943E43" w:rsidRPr="008D5053">
              <w:t xml:space="preserve">Oil heater  required  (when ambient temperature is likely to drop below 5 ºC)  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  <w:p w:rsidR="00943E43" w:rsidRPr="008D5053" w:rsidRDefault="00B64BE8" w:rsidP="00943E43">
            <w:r w:rsidRPr="008D5053"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943E43" w:rsidRPr="008D5053">
              <w:t xml:space="preserve">Control panel door hinged on the  </w:t>
            </w:r>
            <w:r w:rsidRPr="008D5053"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943E43" w:rsidRPr="008D5053">
              <w:t xml:space="preserve">left    </w:t>
            </w:r>
            <w:r w:rsidRPr="008D5053"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3" w:name="Check50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3"/>
            <w:r w:rsidR="00943E43" w:rsidRPr="008D5053">
              <w:t xml:space="preserve"> right     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  <w:p w:rsidR="00943E43" w:rsidRPr="008D5053" w:rsidRDefault="00B64BE8" w:rsidP="00943E43">
            <w:r w:rsidRPr="008D5053"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2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4"/>
            <w:r w:rsidR="00943E43" w:rsidRPr="008D5053">
              <w:t xml:space="preserve">Oil collector beneath the power unit required 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  <w:r w:rsidRPr="008D5053">
              <w:rPr>
                <w:sz w:val="6"/>
                <w:szCs w:val="6"/>
              </w:rPr>
              <w:t xml:space="preserve">       </w:t>
            </w:r>
          </w:p>
          <w:p w:rsidR="00943E43" w:rsidRDefault="00B64BE8" w:rsidP="00943E43">
            <w:r w:rsidRPr="008D5053"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1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5"/>
            <w:r w:rsidR="00943E43" w:rsidRPr="008D5053">
              <w:t>Cabinet (1</w:t>
            </w:r>
            <w:r w:rsidR="00943E43">
              <w:t>6</w:t>
            </w:r>
            <w:r w:rsidR="00943E43" w:rsidRPr="008D5053">
              <w:t>00Hx</w:t>
            </w:r>
            <w:r w:rsidR="00943E43">
              <w:t>7</w:t>
            </w:r>
            <w:r w:rsidR="00943E43" w:rsidRPr="008D5053">
              <w:t>00Wx</w:t>
            </w:r>
            <w:r w:rsidR="00943E43">
              <w:t>45</w:t>
            </w:r>
            <w:r w:rsidR="00943E43" w:rsidRPr="008D5053">
              <w:t xml:space="preserve">0D) for power unit and control panel required  </w:t>
            </w:r>
          </w:p>
          <w:p w:rsidR="00943E43" w:rsidRPr="008D5053" w:rsidRDefault="00B64BE8" w:rsidP="00943E43">
            <w:r w:rsidRPr="008D5053"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943E43">
              <w:t xml:space="preserve">Bottom Machine room         </w:t>
            </w:r>
            <w:r w:rsidRPr="008D5053"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943E43">
              <w:t>Top Machine room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</w:tc>
      </w:tr>
      <w:tr w:rsidR="00943E43" w:rsidRPr="008D5053" w:rsidTr="00943E43">
        <w:tc>
          <w:tcPr>
            <w:tcW w:w="1560" w:type="dxa"/>
            <w:vAlign w:val="center"/>
          </w:tcPr>
          <w:p w:rsidR="00943E43" w:rsidRPr="008D5053" w:rsidRDefault="00943E43" w:rsidP="00943E43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Fire recall</w:t>
            </w:r>
          </w:p>
        </w:tc>
        <w:tc>
          <w:tcPr>
            <w:tcW w:w="9072" w:type="dxa"/>
          </w:tcPr>
          <w:p w:rsidR="00943E43" w:rsidRPr="008D5053" w:rsidRDefault="00943E43" w:rsidP="00943E43">
            <w:pPr>
              <w:jc w:val="both"/>
              <w:rPr>
                <w:sz w:val="6"/>
                <w:szCs w:val="6"/>
              </w:rPr>
            </w:pPr>
          </w:p>
          <w:p w:rsidR="00943E43" w:rsidRPr="008D5053" w:rsidRDefault="00B64BE8" w:rsidP="00943E43">
            <w:pPr>
              <w:jc w:val="both"/>
            </w:pPr>
            <w:r w:rsidRPr="008D5053"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4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6"/>
            <w:r w:rsidR="00943E43" w:rsidRPr="008D5053">
              <w:t xml:space="preserve"> Fire recall with a switch at the fire recall floor.  </w:t>
            </w:r>
          </w:p>
          <w:p w:rsidR="00943E43" w:rsidRPr="008D5053" w:rsidRDefault="00943E43" w:rsidP="00943E43">
            <w:pPr>
              <w:jc w:val="both"/>
              <w:rPr>
                <w:sz w:val="8"/>
                <w:szCs w:val="8"/>
              </w:rPr>
            </w:pPr>
          </w:p>
          <w:p w:rsidR="00943E43" w:rsidRPr="008D5053" w:rsidRDefault="00B64BE8" w:rsidP="00943E43">
            <w:pPr>
              <w:jc w:val="both"/>
            </w:pPr>
            <w:r w:rsidRPr="008D5053"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5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7"/>
            <w:r w:rsidR="00943E43" w:rsidRPr="008D5053">
              <w:t xml:space="preserve">Automatic fire recall initiated by the building’s fire alarm system.  </w:t>
            </w:r>
            <w:r w:rsidR="00943E43">
              <w:t xml:space="preserve"> </w:t>
            </w:r>
            <w:r w:rsidR="00943E43" w:rsidRPr="008D5053">
              <w:t>Fire</w:t>
            </w:r>
            <w:r w:rsidR="00943E43">
              <w:t xml:space="preserve"> recall </w:t>
            </w:r>
            <w:r w:rsidR="00943E43" w:rsidRPr="008D5053">
              <w:t xml:space="preserve">floor: </w:t>
            </w:r>
            <w:r w:rsidRPr="008D5053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88" w:name="Text38"/>
            <w:r w:rsidR="00943E43" w:rsidRPr="008D5053">
              <w:instrText xml:space="preserve"> FORMTEXT </w:instrText>
            </w:r>
            <w:r w:rsidRPr="008D5053">
              <w:fldChar w:fldCharType="separate"/>
            </w:r>
            <w:r w:rsidR="00943E43" w:rsidRPr="008D5053">
              <w:t> </w:t>
            </w:r>
            <w:r w:rsidR="00943E43" w:rsidRPr="008D5053">
              <w:t> </w:t>
            </w:r>
            <w:r w:rsidR="00943E43" w:rsidRPr="008D5053">
              <w:t> </w:t>
            </w:r>
            <w:r w:rsidR="00943E43" w:rsidRPr="008D5053">
              <w:t> </w:t>
            </w:r>
            <w:r w:rsidR="00943E43" w:rsidRPr="008D5053">
              <w:t> </w:t>
            </w:r>
            <w:r w:rsidRPr="008D5053">
              <w:fldChar w:fldCharType="end"/>
            </w:r>
            <w:bookmarkEnd w:id="88"/>
            <w:r w:rsidR="00943E43" w:rsidRPr="008D5053">
              <w:t xml:space="preserve">    </w:t>
            </w:r>
          </w:p>
          <w:p w:rsidR="00943E43" w:rsidRPr="008D5053" w:rsidRDefault="00943E43" w:rsidP="00943E43">
            <w:pPr>
              <w:jc w:val="both"/>
              <w:rPr>
                <w:sz w:val="10"/>
                <w:szCs w:val="10"/>
              </w:rPr>
            </w:pPr>
          </w:p>
        </w:tc>
      </w:tr>
      <w:tr w:rsidR="00943E43" w:rsidRPr="008D5053" w:rsidTr="00943E43">
        <w:tc>
          <w:tcPr>
            <w:tcW w:w="1560" w:type="dxa"/>
            <w:vAlign w:val="center"/>
          </w:tcPr>
          <w:p w:rsidR="00943E43" w:rsidRPr="008D5053" w:rsidRDefault="00943E43" w:rsidP="00943E43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 xml:space="preserve">Emergency </w:t>
            </w:r>
          </w:p>
        </w:tc>
        <w:tc>
          <w:tcPr>
            <w:tcW w:w="9072" w:type="dxa"/>
          </w:tcPr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  <w:p w:rsidR="00943E43" w:rsidRPr="008D5053" w:rsidRDefault="00B64BE8" w:rsidP="00943E43">
            <w:r w:rsidRPr="008D5053"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9" w:name="Check56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89"/>
            <w:r w:rsidR="00943E43" w:rsidRPr="008D5053">
              <w:t xml:space="preserve">Emergency automatic car door(s) opening </w:t>
            </w:r>
          </w:p>
          <w:p w:rsidR="00943E43" w:rsidRPr="008D5053" w:rsidRDefault="00943E43" w:rsidP="00943E43">
            <w:pPr>
              <w:rPr>
                <w:sz w:val="8"/>
                <w:szCs w:val="8"/>
              </w:rPr>
            </w:pPr>
          </w:p>
          <w:p w:rsidR="00943E43" w:rsidRPr="008D5053" w:rsidRDefault="00B64BE8" w:rsidP="00943E43">
            <w:r w:rsidRPr="008D5053"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57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90"/>
            <w:r w:rsidR="00943E43" w:rsidRPr="008D5053">
              <w:t>Lift  operative</w:t>
            </w:r>
            <w:r w:rsidR="00943E43">
              <w:t>,</w:t>
            </w:r>
            <w:r w:rsidR="00943E43" w:rsidRPr="008D5053">
              <w:t xml:space="preserve"> for down calls</w:t>
            </w:r>
            <w:r w:rsidR="00943E43">
              <w:t xml:space="preserve"> only,</w:t>
            </w:r>
            <w:r w:rsidR="00943E43" w:rsidRPr="008D5053">
              <w:t xml:space="preserve"> during power outage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</w:tc>
      </w:tr>
      <w:tr w:rsidR="00943E43" w:rsidRPr="008D5053" w:rsidTr="00943E43">
        <w:trPr>
          <w:trHeight w:val="896"/>
        </w:trPr>
        <w:tc>
          <w:tcPr>
            <w:tcW w:w="1560" w:type="dxa"/>
            <w:vAlign w:val="center"/>
          </w:tcPr>
          <w:p w:rsidR="00943E43" w:rsidRPr="008D5053" w:rsidRDefault="00943E43" w:rsidP="00943E43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General</w:t>
            </w:r>
          </w:p>
        </w:tc>
        <w:tc>
          <w:tcPr>
            <w:tcW w:w="9072" w:type="dxa"/>
          </w:tcPr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  <w:p w:rsidR="00943E43" w:rsidRDefault="00B64BE8" w:rsidP="00943E43">
            <w:r w:rsidRPr="008D5053"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1" w:name="Check58"/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bookmarkEnd w:id="91"/>
            <w:r w:rsidR="00943E43" w:rsidRPr="008D5053">
              <w:t>Test hand set required (for travelling during installation mode)</w:t>
            </w:r>
          </w:p>
          <w:p w:rsidR="00943E43" w:rsidRDefault="00943E43" w:rsidP="00943E43"/>
          <w:p w:rsidR="00943E43" w:rsidRPr="008D5053" w:rsidRDefault="00B64BE8" w:rsidP="00943E43">
            <w:r w:rsidRPr="008D5053"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3E43" w:rsidRPr="008D5053">
              <w:instrText xml:space="preserve"> FORMCHECKBOX </w:instrText>
            </w:r>
            <w:r w:rsidR="00BB7C9E">
              <w:fldChar w:fldCharType="separate"/>
            </w:r>
            <w:r w:rsidRPr="008D5053">
              <w:fldChar w:fldCharType="end"/>
            </w:r>
            <w:r w:rsidR="00943E43">
              <w:t>The piston to be supplied in two pieces</w:t>
            </w:r>
          </w:p>
          <w:p w:rsidR="00943E43" w:rsidRPr="008D5053" w:rsidRDefault="00943E43" w:rsidP="00943E43">
            <w:pPr>
              <w:rPr>
                <w:sz w:val="6"/>
                <w:szCs w:val="6"/>
              </w:rPr>
            </w:pPr>
          </w:p>
        </w:tc>
      </w:tr>
    </w:tbl>
    <w:p w:rsidR="004F174A" w:rsidRPr="008D5053" w:rsidRDefault="004F174A"/>
    <w:tbl>
      <w:tblPr>
        <w:tblStyle w:val="TableGrid"/>
        <w:tblpPr w:leftFromText="180" w:rightFromText="180" w:vertAnchor="text" w:horzAnchor="margin" w:tblpXSpec="center" w:tblpY="-21"/>
        <w:tblW w:w="10632" w:type="dxa"/>
        <w:tblLook w:val="04A0" w:firstRow="1" w:lastRow="0" w:firstColumn="1" w:lastColumn="0" w:noHBand="0" w:noVBand="1"/>
      </w:tblPr>
      <w:tblGrid>
        <w:gridCol w:w="1101"/>
        <w:gridCol w:w="9531"/>
      </w:tblGrid>
      <w:tr w:rsidR="00FA5BA7" w:rsidRPr="008D5053" w:rsidTr="0024570F">
        <w:tc>
          <w:tcPr>
            <w:tcW w:w="1101" w:type="dxa"/>
            <w:vAlign w:val="center"/>
          </w:tcPr>
          <w:p w:rsidR="002F204E" w:rsidRPr="008D5053" w:rsidRDefault="002F204E" w:rsidP="00FA5BA7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 xml:space="preserve">Choose </w:t>
            </w:r>
          </w:p>
          <w:p w:rsidR="00FA5BA7" w:rsidRPr="008D5053" w:rsidRDefault="00FA5BA7" w:rsidP="00FA5BA7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Floor</w:t>
            </w:r>
          </w:p>
          <w:p w:rsidR="00FA5BA7" w:rsidRPr="008D5053" w:rsidRDefault="00FA5BA7" w:rsidP="002F204E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Option</w:t>
            </w:r>
          </w:p>
        </w:tc>
        <w:tc>
          <w:tcPr>
            <w:tcW w:w="9531" w:type="dxa"/>
          </w:tcPr>
          <w:p w:rsidR="00C5026A" w:rsidRPr="008D5053" w:rsidRDefault="00C5026A" w:rsidP="00C5026A">
            <w:pPr>
              <w:jc w:val="center"/>
            </w:pPr>
          </w:p>
          <w:p w:rsidR="00C5026A" w:rsidRPr="008D5053" w:rsidRDefault="0024570F" w:rsidP="00C5026A">
            <w:pPr>
              <w:jc w:val="center"/>
            </w:pPr>
            <w:r w:rsidRPr="008D5053">
              <w:object w:dxaOrig="6975" w:dyaOrig="1020" w14:anchorId="5BBD5444">
                <v:shape id="_x0000_i1027" type="#_x0000_t75" style="width:428.95pt;height:59.95pt" o:ole="">
                  <v:imagedata r:id="rId15" o:title=""/>
                </v:shape>
                <o:OLEObject Type="Embed" ProgID="PBrush" ShapeID="_x0000_i1027" DrawAspect="Content" ObjectID="_1600698790" r:id="rId16"/>
              </w:object>
            </w:r>
          </w:p>
          <w:p w:rsidR="00C5026A" w:rsidRPr="008D5053" w:rsidRDefault="00C5026A" w:rsidP="000E1539">
            <w:r w:rsidRPr="008D5053">
              <w:t xml:space="preserve">       </w:t>
            </w:r>
            <w:r w:rsidR="006D0CB8" w:rsidRPr="008D5053">
              <w:t xml:space="preserve">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2A7970">
              <w:rPr>
                <w:sz w:val="18"/>
                <w:szCs w:val="18"/>
              </w:rPr>
              <w:t xml:space="preserve"> C</w:t>
            </w:r>
            <w:r w:rsidR="0024570F">
              <w:rPr>
                <w:sz w:val="18"/>
                <w:szCs w:val="18"/>
              </w:rPr>
              <w:t>hequer Alu.</w:t>
            </w:r>
            <w:r w:rsidR="0024570F" w:rsidRPr="002A7970">
              <w:rPr>
                <w:sz w:val="18"/>
                <w:szCs w:val="18"/>
              </w:rPr>
              <w:t xml:space="preserve"> </w:t>
            </w:r>
            <w:r w:rsidR="0024570F">
              <w:t xml:space="preserve">   </w:t>
            </w:r>
            <w:r w:rsidR="00000CE7">
              <w:t xml:space="preserve">  </w:t>
            </w:r>
            <w:r w:rsidR="0024570F">
              <w:t xml:space="preserve"> 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24570F" w:rsidRPr="0024570F">
              <w:rPr>
                <w:sz w:val="18"/>
                <w:szCs w:val="18"/>
              </w:rPr>
              <w:t>Black Rubber</w:t>
            </w:r>
            <w:r w:rsidR="0024570F" w:rsidRPr="00757B0A">
              <w:rPr>
                <w:sz w:val="18"/>
                <w:szCs w:val="18"/>
              </w:rPr>
              <w:t xml:space="preserve"> </w:t>
            </w:r>
            <w:r w:rsidR="0024570F">
              <w:t xml:space="preserve">    </w:t>
            </w:r>
            <w:r w:rsidR="000E1539">
              <w:t xml:space="preserve"> </w:t>
            </w:r>
            <w:r w:rsidR="0024570F">
              <w:t xml:space="preserve"> 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757B0A">
              <w:rPr>
                <w:sz w:val="18"/>
                <w:szCs w:val="18"/>
              </w:rPr>
              <w:t xml:space="preserve"> Stone Rubber</w:t>
            </w:r>
            <w:r w:rsidR="0024570F">
              <w:t xml:space="preserve">       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2A7970">
              <w:rPr>
                <w:sz w:val="18"/>
                <w:szCs w:val="18"/>
              </w:rPr>
              <w:t xml:space="preserve"> Grey Rubber</w:t>
            </w:r>
            <w:r w:rsidR="0024570F">
              <w:t xml:space="preserve">       </w:t>
            </w:r>
            <w:r w:rsidR="00C27981">
              <w:t xml:space="preserve"> </w:t>
            </w:r>
            <w:r w:rsidR="0024570F">
              <w:t xml:space="preserve">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2A7970">
              <w:rPr>
                <w:sz w:val="18"/>
                <w:szCs w:val="18"/>
              </w:rPr>
              <w:t xml:space="preserve"> Biege Rubber</w:t>
            </w:r>
            <w:r w:rsidR="0024570F">
              <w:t xml:space="preserve">                                             </w:t>
            </w:r>
            <w:r w:rsidRPr="008D5053">
              <w:t xml:space="preserve">                                             </w:t>
            </w:r>
          </w:p>
          <w:p w:rsidR="00FE1DCA" w:rsidRPr="008D5053" w:rsidRDefault="00FE1DCA" w:rsidP="00FA5BA7">
            <w:pPr>
              <w:jc w:val="center"/>
            </w:pPr>
          </w:p>
          <w:p w:rsidR="00C5026A" w:rsidRPr="008D5053" w:rsidRDefault="00C5026A" w:rsidP="00FA5BA7">
            <w:pPr>
              <w:jc w:val="center"/>
            </w:pPr>
          </w:p>
          <w:p w:rsidR="00FA5BA7" w:rsidRPr="008D5053" w:rsidRDefault="0024570F" w:rsidP="00FA5BA7">
            <w:pPr>
              <w:jc w:val="center"/>
            </w:pPr>
            <w:r w:rsidRPr="008D5053">
              <w:object w:dxaOrig="6960" w:dyaOrig="1020" w14:anchorId="0956AC84">
                <v:shape id="_x0000_i1028" type="#_x0000_t75" style="width:428.4pt;height:61.65pt" o:ole="">
                  <v:imagedata r:id="rId17" o:title=""/>
                </v:shape>
                <o:OLEObject Type="Embed" ProgID="PBrush" ShapeID="_x0000_i1028" DrawAspect="Content" ObjectID="_1600698791" r:id="rId18"/>
              </w:object>
            </w:r>
          </w:p>
          <w:p w:rsidR="00FA5BA7" w:rsidRPr="008D5053" w:rsidRDefault="00C5026A" w:rsidP="000E1539">
            <w:r w:rsidRPr="008D5053">
              <w:t xml:space="preserve">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9"/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bookmarkEnd w:id="92"/>
            <w:r w:rsidR="0024570F" w:rsidRPr="002A7970">
              <w:rPr>
                <w:sz w:val="16"/>
                <w:szCs w:val="16"/>
              </w:rPr>
              <w:t xml:space="preserve"> White  </w:t>
            </w:r>
            <w:r w:rsidR="0024570F">
              <w:rPr>
                <w:sz w:val="16"/>
                <w:szCs w:val="16"/>
              </w:rPr>
              <w:t>Silestone</w:t>
            </w:r>
            <w:r w:rsidR="0024570F">
              <w:t xml:space="preserve">      </w:t>
            </w:r>
            <w:r w:rsidR="000E1539">
              <w:t xml:space="preserve"> </w:t>
            </w:r>
            <w:r w:rsidR="0024570F" w:rsidRPr="002A7970">
              <w:rPr>
                <w:sz w:val="18"/>
                <w:szCs w:val="18"/>
              </w:rPr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0E1539">
              <w:rPr>
                <w:sz w:val="18"/>
                <w:szCs w:val="18"/>
              </w:rPr>
              <w:t>S</w:t>
            </w:r>
            <w:r w:rsidR="0024570F" w:rsidRPr="002A7970">
              <w:rPr>
                <w:sz w:val="18"/>
                <w:szCs w:val="18"/>
              </w:rPr>
              <w:t>tel</w:t>
            </w:r>
            <w:r w:rsidR="000E1539">
              <w:rPr>
                <w:sz w:val="18"/>
                <w:szCs w:val="18"/>
              </w:rPr>
              <w:t>l</w:t>
            </w:r>
            <w:r w:rsidR="0024570F" w:rsidRPr="002A7970">
              <w:rPr>
                <w:sz w:val="18"/>
                <w:szCs w:val="18"/>
              </w:rPr>
              <w:t>ar Silestone</w:t>
            </w:r>
            <w:r w:rsidR="0024570F">
              <w:t xml:space="preserve">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24570F" w:rsidRPr="002A7970">
              <w:rPr>
                <w:sz w:val="18"/>
                <w:szCs w:val="18"/>
              </w:rPr>
              <w:t>Minerva Silestone</w:t>
            </w:r>
            <w:r w:rsidR="0024570F" w:rsidRPr="002A7970">
              <w:t xml:space="preserve"> </w:t>
            </w:r>
            <w:r w:rsidR="00C27981">
              <w:t xml:space="preserve"> </w:t>
            </w:r>
            <w:r w:rsidR="0024570F" w:rsidRPr="002A7970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FC2B83">
              <w:rPr>
                <w:sz w:val="18"/>
                <w:szCs w:val="18"/>
              </w:rPr>
              <w:t xml:space="preserve"> Grey </w:t>
            </w:r>
            <w:r w:rsidR="0024570F">
              <w:rPr>
                <w:sz w:val="18"/>
                <w:szCs w:val="18"/>
              </w:rPr>
              <w:t>S</w:t>
            </w:r>
            <w:r w:rsidR="0024570F" w:rsidRPr="00FC2B83">
              <w:rPr>
                <w:sz w:val="18"/>
                <w:szCs w:val="18"/>
              </w:rPr>
              <w:t>ilestone</w:t>
            </w:r>
            <w:r w:rsidR="0024570F" w:rsidRPr="002A7970">
              <w:t xml:space="preserve"> </w:t>
            </w:r>
            <w:r w:rsidR="0024570F">
              <w:t xml:space="preserve">    </w:t>
            </w:r>
            <w:r w:rsidRPr="008D5053">
              <w:t xml:space="preserve"> </w:t>
            </w:r>
            <w:r w:rsidR="00000CE7">
              <w:t xml:space="preserve">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24570F" w:rsidRPr="00FC2B83">
              <w:rPr>
                <w:sz w:val="18"/>
                <w:szCs w:val="18"/>
              </w:rPr>
              <w:t xml:space="preserve"> Black </w:t>
            </w:r>
            <w:r w:rsidR="0024570F">
              <w:rPr>
                <w:sz w:val="18"/>
                <w:szCs w:val="18"/>
              </w:rPr>
              <w:t>S</w:t>
            </w:r>
            <w:r w:rsidR="0024570F" w:rsidRPr="00FC2B83">
              <w:rPr>
                <w:sz w:val="18"/>
                <w:szCs w:val="18"/>
              </w:rPr>
              <w:t>ilestone</w:t>
            </w:r>
            <w:r w:rsidR="0024570F">
              <w:t xml:space="preserve">                                             </w:t>
            </w:r>
            <w:r w:rsidRPr="008D5053">
              <w:t xml:space="preserve">                                             </w:t>
            </w:r>
          </w:p>
          <w:p w:rsidR="00FA5BA7" w:rsidRPr="008D5053" w:rsidRDefault="00C5026A" w:rsidP="00FA5BA7">
            <w:pPr>
              <w:jc w:val="center"/>
            </w:pPr>
            <w:r w:rsidRPr="008D5053">
              <w:t xml:space="preserve">  </w:t>
            </w:r>
          </w:p>
        </w:tc>
      </w:tr>
    </w:tbl>
    <w:p w:rsidR="00033905" w:rsidRPr="008D5053" w:rsidRDefault="00033905"/>
    <w:tbl>
      <w:tblPr>
        <w:tblStyle w:val="TableGrid"/>
        <w:tblpPr w:leftFromText="180" w:rightFromText="180" w:vertAnchor="text" w:horzAnchor="margin" w:tblpXSpec="center" w:tblpY="273"/>
        <w:tblW w:w="10632" w:type="dxa"/>
        <w:tblLook w:val="04A0" w:firstRow="1" w:lastRow="0" w:firstColumn="1" w:lastColumn="0" w:noHBand="0" w:noVBand="1"/>
      </w:tblPr>
      <w:tblGrid>
        <w:gridCol w:w="1101"/>
        <w:gridCol w:w="9531"/>
      </w:tblGrid>
      <w:tr w:rsidR="00FE1DCA" w:rsidRPr="008D5053" w:rsidTr="0024570F">
        <w:trPr>
          <w:trHeight w:val="3825"/>
        </w:trPr>
        <w:tc>
          <w:tcPr>
            <w:tcW w:w="1101" w:type="dxa"/>
            <w:vAlign w:val="center"/>
          </w:tcPr>
          <w:p w:rsidR="002F204E" w:rsidRPr="008D5053" w:rsidRDefault="002F204E" w:rsidP="00033905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Choose</w:t>
            </w:r>
          </w:p>
          <w:p w:rsidR="00FE1DCA" w:rsidRPr="008D5053" w:rsidRDefault="00FE1DCA" w:rsidP="00033905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Ceiling</w:t>
            </w:r>
          </w:p>
          <w:p w:rsidR="00FE1DCA" w:rsidRPr="008D5053" w:rsidRDefault="00FE1DCA" w:rsidP="002F204E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Option</w:t>
            </w:r>
          </w:p>
        </w:tc>
        <w:tc>
          <w:tcPr>
            <w:tcW w:w="9531" w:type="dxa"/>
          </w:tcPr>
          <w:p w:rsidR="00FE1DCA" w:rsidRPr="008D5053" w:rsidRDefault="00FE1DCA" w:rsidP="00033905">
            <w:pPr>
              <w:jc w:val="center"/>
            </w:pPr>
          </w:p>
          <w:p w:rsidR="00FE1DCA" w:rsidRPr="008D5053" w:rsidRDefault="00C5026A" w:rsidP="00033905">
            <w:pPr>
              <w:jc w:val="center"/>
            </w:pPr>
            <w:r w:rsidRPr="008D5053">
              <w:object w:dxaOrig="7455" w:dyaOrig="1155" w14:anchorId="5D250870">
                <v:shape id="_x0000_i1029" type="#_x0000_t75" style="width:408.9pt;height:63.95pt" o:ole="">
                  <v:imagedata r:id="rId19" o:title=""/>
                </v:shape>
                <o:OLEObject Type="Embed" ProgID="PBrush" ShapeID="_x0000_i1029" DrawAspect="Content" ObjectID="_1600698792" r:id="rId20"/>
              </w:object>
            </w:r>
          </w:p>
          <w:p w:rsidR="00C5026A" w:rsidRPr="008D5053" w:rsidRDefault="00C5026A" w:rsidP="009D3D11">
            <w:r w:rsidRPr="008D5053">
              <w:t xml:space="preserve">                                             </w:t>
            </w:r>
            <w:r w:rsidR="006D0CB8" w:rsidRPr="008D5053">
              <w:t xml:space="preserve">    </w:t>
            </w:r>
            <w:r w:rsidRPr="008D5053">
              <w:t xml:space="preserve">                         </w:t>
            </w:r>
            <w:r w:rsidR="006D0CB8" w:rsidRPr="008D5053">
              <w:t xml:space="preserve">   </w:t>
            </w:r>
            <w:r w:rsidRPr="008D5053">
              <w:t xml:space="preserve">                                    </w:t>
            </w:r>
            <w:r w:rsidR="006D0CB8" w:rsidRPr="008D5053">
              <w:t xml:space="preserve">   </w:t>
            </w:r>
            <w:r w:rsidRPr="008D5053">
              <w:t xml:space="preserve">     </w:t>
            </w:r>
          </w:p>
          <w:p w:rsidR="00C5026A" w:rsidRPr="008D5053" w:rsidRDefault="00C5026A" w:rsidP="00C5026A">
            <w:r w:rsidRPr="008D5053">
              <w:t xml:space="preserve">    </w:t>
            </w:r>
            <w:r w:rsidR="00B0275A" w:rsidRPr="008D5053">
              <w:t xml:space="preserve">                                                                                   LED lamps</w:t>
            </w:r>
          </w:p>
          <w:p w:rsidR="00C5026A" w:rsidRPr="008D5053" w:rsidRDefault="00C5026A" w:rsidP="00C5026A">
            <w:r w:rsidRPr="008D5053">
              <w:t xml:space="preserve">     </w:t>
            </w:r>
            <w:r w:rsidRPr="008D5053">
              <w:object w:dxaOrig="7380" w:dyaOrig="1125" w14:anchorId="70C18B46">
                <v:shape id="_x0000_i1030" type="#_x0000_t75" style="width:399.25pt;height:61.65pt" o:ole="">
                  <v:imagedata r:id="rId21" o:title=""/>
                </v:shape>
                <o:OLEObject Type="Embed" ProgID="PBrush" ShapeID="_x0000_i1030" DrawAspect="Content" ObjectID="_1600698793" r:id="rId22"/>
              </w:object>
            </w:r>
          </w:p>
          <w:p w:rsidR="00C5026A" w:rsidRPr="008D5053" w:rsidRDefault="00C5026A" w:rsidP="009D3D11">
            <w:r w:rsidRPr="008D5053">
              <w:t xml:space="preserve">                                              </w:t>
            </w:r>
            <w:r w:rsidR="006D0CB8" w:rsidRPr="008D5053">
              <w:t xml:space="preserve">  </w:t>
            </w:r>
            <w:r w:rsidRPr="008D5053">
              <w:t xml:space="preserve">                                      </w:t>
            </w:r>
            <w:r w:rsidR="006D0CB8" w:rsidRPr="008D5053">
              <w:t xml:space="preserve">  </w:t>
            </w:r>
            <w:r w:rsidRPr="008D5053">
              <w:t xml:space="preserve">      </w:t>
            </w:r>
            <w:r w:rsidR="00B64BE8" w:rsidRPr="00A935DC">
              <w:rPr>
                <w:highlight w:val="yellow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935DC">
              <w:rPr>
                <w:highlight w:val="yellow"/>
              </w:rPr>
              <w:instrText xml:space="preserve"> FORMCHECKBOX </w:instrText>
            </w:r>
            <w:r w:rsidR="00BB7C9E">
              <w:rPr>
                <w:highlight w:val="yellow"/>
              </w:rPr>
            </w:r>
            <w:r w:rsidR="00BB7C9E">
              <w:rPr>
                <w:highlight w:val="yellow"/>
              </w:rPr>
              <w:fldChar w:fldCharType="separate"/>
            </w:r>
            <w:r w:rsidR="00B64BE8" w:rsidRPr="00A935DC">
              <w:rPr>
                <w:highlight w:val="yellow"/>
              </w:rPr>
              <w:fldChar w:fldCharType="end"/>
            </w:r>
            <w:r w:rsidRPr="008D5053">
              <w:t xml:space="preserve">                  </w:t>
            </w:r>
          </w:p>
        </w:tc>
      </w:tr>
    </w:tbl>
    <w:p w:rsidR="009A7A07" w:rsidRPr="008D5053" w:rsidRDefault="009A7A07"/>
    <w:p w:rsidR="00033905" w:rsidRPr="008D5053" w:rsidRDefault="00033905"/>
    <w:tbl>
      <w:tblPr>
        <w:tblStyle w:val="TableGrid"/>
        <w:tblpPr w:leftFromText="180" w:rightFromText="180" w:vertAnchor="text" w:horzAnchor="margin" w:tblpXSpec="center" w:tblpY="66"/>
        <w:tblW w:w="10632" w:type="dxa"/>
        <w:tblLook w:val="04A0" w:firstRow="1" w:lastRow="0" w:firstColumn="1" w:lastColumn="0" w:noHBand="0" w:noVBand="1"/>
      </w:tblPr>
      <w:tblGrid>
        <w:gridCol w:w="1101"/>
        <w:gridCol w:w="9531"/>
      </w:tblGrid>
      <w:tr w:rsidR="00FE1DCA" w:rsidRPr="008D5053" w:rsidTr="0024570F">
        <w:trPr>
          <w:trHeight w:val="3678"/>
        </w:trPr>
        <w:tc>
          <w:tcPr>
            <w:tcW w:w="1101" w:type="dxa"/>
            <w:vAlign w:val="center"/>
          </w:tcPr>
          <w:p w:rsidR="002F204E" w:rsidRPr="008D5053" w:rsidRDefault="002F204E" w:rsidP="00FE1DCA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lastRenderedPageBreak/>
              <w:t>Choose</w:t>
            </w:r>
          </w:p>
          <w:p w:rsidR="00FE1DCA" w:rsidRPr="008D5053" w:rsidRDefault="00FE1DCA" w:rsidP="00FE1DCA">
            <w:pPr>
              <w:jc w:val="center"/>
              <w:rPr>
                <w:b/>
                <w:bCs/>
              </w:rPr>
            </w:pPr>
            <w:r w:rsidRPr="008D5053">
              <w:rPr>
                <w:b/>
                <w:bCs/>
              </w:rPr>
              <w:t>Interior</w:t>
            </w:r>
          </w:p>
          <w:p w:rsidR="00FE1DCA" w:rsidRPr="008D5053" w:rsidRDefault="002F204E" w:rsidP="00FE1DCA">
            <w:pPr>
              <w:jc w:val="center"/>
            </w:pPr>
            <w:r w:rsidRPr="008D5053">
              <w:rPr>
                <w:b/>
                <w:bCs/>
              </w:rPr>
              <w:t>Colour</w:t>
            </w:r>
          </w:p>
        </w:tc>
        <w:tc>
          <w:tcPr>
            <w:tcW w:w="9531" w:type="dxa"/>
          </w:tcPr>
          <w:p w:rsidR="00FE1DCA" w:rsidRPr="008D5053" w:rsidRDefault="00FE1DCA" w:rsidP="00FE1DCA"/>
          <w:p w:rsidR="00CE0270" w:rsidRPr="008D5053" w:rsidRDefault="0024570F" w:rsidP="00CE0270">
            <w:pPr>
              <w:jc w:val="center"/>
            </w:pPr>
            <w:r w:rsidRPr="008D5053">
              <w:object w:dxaOrig="7005" w:dyaOrig="1080" w14:anchorId="4C08ED6C">
                <v:shape id="_x0000_i1031" type="#_x0000_t75" style="width:409.1pt;height:59.9pt" o:ole="">
                  <v:imagedata r:id="rId23" o:title=""/>
                </v:shape>
                <o:OLEObject Type="Embed" ProgID="PBrush" ShapeID="_x0000_i1031" DrawAspect="Content" ObjectID="_1600698794" r:id="rId24"/>
              </w:object>
            </w:r>
          </w:p>
          <w:p w:rsidR="00CE0270" w:rsidRPr="008D5053" w:rsidRDefault="00CE0270" w:rsidP="00000CE7">
            <w:r w:rsidRPr="008D5053">
              <w:t xml:space="preserve"> 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 </w:t>
            </w:r>
            <w:r w:rsidR="0024570F">
              <w:t xml:space="preserve"> Biege            </w:t>
            </w:r>
            <w:r w:rsidRPr="008D5053">
              <w:t xml:space="preserve">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 </w:t>
            </w:r>
            <w:r w:rsidR="0024570F">
              <w:t xml:space="preserve"> Grey</w:t>
            </w:r>
            <w:r w:rsidR="0024570F" w:rsidRPr="008D5053">
              <w:t xml:space="preserve"> </w:t>
            </w:r>
            <w:r w:rsidRPr="008D5053">
              <w:t xml:space="preserve"> 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24570F">
              <w:t xml:space="preserve"> Blue </w:t>
            </w:r>
            <w:r w:rsidRPr="008D5053">
              <w:t xml:space="preserve">    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000CE7">
              <w:t xml:space="preserve">Beech  </w:t>
            </w:r>
            <w:r w:rsidRPr="008D5053">
              <w:t xml:space="preserve">             </w:t>
            </w:r>
            <w:r w:rsidR="00000CE7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 </w:t>
            </w:r>
            <w:r w:rsidR="00000CE7">
              <w:t xml:space="preserve"> Oak</w:t>
            </w:r>
          </w:p>
          <w:p w:rsidR="00CE0270" w:rsidRPr="008D5053" w:rsidRDefault="00CE0270" w:rsidP="00CE0270">
            <w:r w:rsidRPr="008D5053">
              <w:t xml:space="preserve">   </w:t>
            </w:r>
          </w:p>
          <w:p w:rsidR="00CE0270" w:rsidRPr="008D5053" w:rsidRDefault="0024570F" w:rsidP="00A26AAE">
            <w:pPr>
              <w:jc w:val="center"/>
            </w:pPr>
            <w:r w:rsidRPr="008D5053">
              <w:object w:dxaOrig="7005" w:dyaOrig="1065" w14:anchorId="0D891EC8">
                <v:shape id="_x0000_i1032" type="#_x0000_t75" style="width:409.1pt;height:58.2pt" o:ole="">
                  <v:imagedata r:id="rId25" o:title=""/>
                </v:shape>
                <o:OLEObject Type="Embed" ProgID="PBrush" ShapeID="_x0000_i1032" DrawAspect="Content" ObjectID="_1600698795" r:id="rId26"/>
              </w:object>
            </w:r>
          </w:p>
          <w:p w:rsidR="00A26AAE" w:rsidRPr="008D5053" w:rsidRDefault="00A26AAE" w:rsidP="00000CE7">
            <w:r w:rsidRPr="008D5053">
              <w:t xml:space="preserve">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="00000CE7">
              <w:t xml:space="preserve"> Apple</w:t>
            </w:r>
            <w:r w:rsidR="00000CE7" w:rsidRPr="008D5053">
              <w:t xml:space="preserve"> </w:t>
            </w:r>
            <w:r w:rsidRPr="008D5053">
              <w:t xml:space="preserve">   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000CE7">
              <w:t>Orange</w:t>
            </w:r>
            <w:r w:rsidR="00000CE7" w:rsidRPr="008D5053">
              <w:t xml:space="preserve"> </w:t>
            </w:r>
            <w:r w:rsidRPr="008D5053">
              <w:t xml:space="preserve">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 </w:t>
            </w:r>
            <w:r w:rsidR="00000CE7">
              <w:t xml:space="preserve">Red </w:t>
            </w:r>
            <w:r w:rsidRPr="008D5053">
              <w:t xml:space="preserve">              </w:t>
            </w:r>
            <w:r w:rsidR="006D0CB8" w:rsidRPr="008D5053">
              <w:t xml:space="preserve">  </w:t>
            </w:r>
            <w:r w:rsidRPr="008D5053">
              <w:t xml:space="preserve">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000CE7">
              <w:t xml:space="preserve"> Cherry</w:t>
            </w:r>
            <w:r w:rsidR="00000CE7" w:rsidRPr="008D5053">
              <w:t xml:space="preserve"> </w:t>
            </w:r>
            <w:r w:rsidRPr="008D5053">
              <w:t xml:space="preserve">             </w:t>
            </w:r>
            <w:r w:rsidR="00B64BE8" w:rsidRPr="008D5053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053">
              <w:instrText xml:space="preserve"> FORMCHECKBOX </w:instrText>
            </w:r>
            <w:r w:rsidR="00BB7C9E">
              <w:fldChar w:fldCharType="separate"/>
            </w:r>
            <w:r w:rsidR="00B64BE8" w:rsidRPr="008D5053">
              <w:fldChar w:fldCharType="end"/>
            </w:r>
            <w:r w:rsidRPr="008D5053">
              <w:t xml:space="preserve"> </w:t>
            </w:r>
            <w:r w:rsidR="00000CE7">
              <w:t xml:space="preserve">Walnut  </w:t>
            </w:r>
            <w:r w:rsidRPr="008D5053">
              <w:t xml:space="preserve"> </w:t>
            </w:r>
          </w:p>
        </w:tc>
      </w:tr>
    </w:tbl>
    <w:p w:rsidR="009A7A07" w:rsidRPr="008D5053" w:rsidRDefault="009A7A07"/>
    <w:p w:rsidR="002A7342" w:rsidRDefault="002A7342" w:rsidP="002A7342"/>
    <w:p w:rsidR="00F13AB2" w:rsidRDefault="00F13AB2" w:rsidP="002A7342"/>
    <w:p w:rsidR="00F13AB2" w:rsidRDefault="00F13AB2" w:rsidP="002A7342"/>
    <w:p w:rsidR="00F13AB2" w:rsidRDefault="00F13AB2" w:rsidP="002A7342"/>
    <w:p w:rsidR="00F13AB2" w:rsidRDefault="00F13AB2" w:rsidP="002A7342"/>
    <w:p w:rsidR="00F13AB2" w:rsidRDefault="00F13AB2" w:rsidP="002A7342"/>
    <w:p w:rsidR="00F13AB2" w:rsidRDefault="00F13AB2" w:rsidP="002A7342"/>
    <w:p w:rsidR="00F13AB2" w:rsidRDefault="00F13AB2" w:rsidP="002A7342"/>
    <w:p w:rsidR="00F13AB2" w:rsidRPr="008D5053" w:rsidRDefault="00F13AB2" w:rsidP="002A7342"/>
    <w:p w:rsidR="009A7A07" w:rsidRPr="008D5053" w:rsidRDefault="00B0275A" w:rsidP="002A7342">
      <w:pPr>
        <w:jc w:val="center"/>
        <w:rPr>
          <w:b/>
          <w:bCs/>
          <w:sz w:val="20"/>
          <w:szCs w:val="20"/>
          <w:u w:val="single"/>
        </w:rPr>
      </w:pPr>
      <w:r w:rsidRPr="008D5053">
        <w:rPr>
          <w:b/>
          <w:bCs/>
          <w:sz w:val="20"/>
          <w:szCs w:val="20"/>
          <w:u w:val="single"/>
        </w:rPr>
        <w:t>Choose</w:t>
      </w:r>
      <w:r w:rsidR="00C70FC4" w:rsidRPr="008D5053">
        <w:rPr>
          <w:b/>
          <w:bCs/>
          <w:sz w:val="20"/>
          <w:szCs w:val="20"/>
          <w:u w:val="single"/>
        </w:rPr>
        <w:t xml:space="preserve"> LOP Option</w:t>
      </w:r>
      <w:r w:rsidR="00BB7C9E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6E8A43">
                <wp:simplePos x="0" y="0"/>
                <wp:positionH relativeFrom="column">
                  <wp:posOffset>4643120</wp:posOffset>
                </wp:positionH>
                <wp:positionV relativeFrom="paragraph">
                  <wp:posOffset>114300</wp:posOffset>
                </wp:positionV>
                <wp:extent cx="605790" cy="266700"/>
                <wp:effectExtent l="4445" t="0" r="0" b="0"/>
                <wp:wrapNone/>
                <wp:docPr id="283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722120" w:rsidRDefault="00135E5B" w:rsidP="00722120"/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89" o:spid="_x0000_s1056" type="#_x0000_t202" style="position:absolute;left:0;text-align:left;margin-left:365.6pt;margin-top:9pt;width:47.7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" filled="f" stroked="f">
                <v:textbox style="mso-fit-shape-to-text:t" inset="2.53969mm,1.2699mm,2.53969mm,1.2699mm">
                  <w:txbxContent>
                    <w:p w:rsidR="00135E5B" w:rsidRPr="00722120" w:rsidRDefault="00135E5B" w:rsidP="00722120"/>
                  </w:txbxContent>
                </v:textbox>
              </v:shape>
            </w:pict>
          </mc:Fallback>
        </mc:AlternateContent>
      </w:r>
    </w:p>
    <w:p w:rsidR="006015CF" w:rsidRPr="008D5053" w:rsidRDefault="00B0275A" w:rsidP="004F174A">
      <w:r w:rsidRPr="008D5053">
        <w:t xml:space="preserve">                                                                                      </w:t>
      </w:r>
    </w:p>
    <w:p w:rsidR="00954FE2" w:rsidRPr="008D5053" w:rsidRDefault="00BB7C9E" w:rsidP="00722120">
      <w:pPr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BBB219B">
                <wp:simplePos x="0" y="0"/>
                <wp:positionH relativeFrom="column">
                  <wp:posOffset>1608455</wp:posOffset>
                </wp:positionH>
                <wp:positionV relativeFrom="paragraph">
                  <wp:posOffset>163830</wp:posOffset>
                </wp:positionV>
                <wp:extent cx="0" cy="2154555"/>
                <wp:effectExtent l="8255" t="11430" r="10795" b="5715"/>
                <wp:wrapNone/>
                <wp:docPr id="282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126.65pt;margin-top:12.9pt;width:0;height:169.6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epIAIAAD8EAAAOAAAAZHJzL2Uyb0RvYy54bWysU02P2yAQvVfqf0DcE3+snS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"/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504F50D">
                <wp:simplePos x="0" y="0"/>
                <wp:positionH relativeFrom="column">
                  <wp:posOffset>-609600</wp:posOffset>
                </wp:positionH>
                <wp:positionV relativeFrom="paragraph">
                  <wp:posOffset>145415</wp:posOffset>
                </wp:positionV>
                <wp:extent cx="1129665" cy="222885"/>
                <wp:effectExtent l="0" t="2540" r="3810" b="3175"/>
                <wp:wrapNone/>
                <wp:docPr id="28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3122CF" w:rsidRDefault="00135E5B" w:rsidP="00C40439">
                            <w:pPr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 w:rsidRPr="003122CF">
                              <w:rPr>
                                <w:sz w:val="18"/>
                                <w:szCs w:val="18"/>
                                <w:lang w:bidi="he-IL"/>
                              </w:rPr>
                              <w:t>Main landing 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8" o:spid="_x0000_s1057" type="#_x0000_t202" style="position:absolute;left:0;text-align:left;margin-left:-48pt;margin-top:11.45pt;width:88.95pt;height:17.55pt;z-index:25175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bYuQIAAMU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" filled="f" stroked="f">
                <v:textbox style="mso-fit-shape-to-text:t">
                  <w:txbxContent>
                    <w:p w:rsidR="00135E5B" w:rsidRPr="003122CF" w:rsidRDefault="00135E5B" w:rsidP="00C40439">
                      <w:pPr>
                        <w:rPr>
                          <w:sz w:val="18"/>
                          <w:szCs w:val="18"/>
                          <w:lang w:bidi="he-IL"/>
                        </w:rPr>
                      </w:pPr>
                      <w:r w:rsidRPr="003122CF">
                        <w:rPr>
                          <w:sz w:val="18"/>
                          <w:szCs w:val="18"/>
                          <w:lang w:bidi="he-IL"/>
                        </w:rPr>
                        <w:t>Main landing LOP</w:t>
                      </w:r>
                    </w:p>
                  </w:txbxContent>
                </v:textbox>
              </v:shape>
            </w:pict>
          </mc:Fallback>
        </mc:AlternateContent>
      </w:r>
    </w:p>
    <w:p w:rsidR="00954FE2" w:rsidRPr="008D5053" w:rsidRDefault="00BB7C9E" w:rsidP="00722120">
      <w:pPr>
        <w:tabs>
          <w:tab w:val="left" w:pos="1739"/>
          <w:tab w:val="left" w:pos="3654"/>
        </w:tabs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A39C0F9">
                <wp:simplePos x="0" y="0"/>
                <wp:positionH relativeFrom="column">
                  <wp:posOffset>3898265</wp:posOffset>
                </wp:positionH>
                <wp:positionV relativeFrom="paragraph">
                  <wp:posOffset>4445</wp:posOffset>
                </wp:positionV>
                <wp:extent cx="7620" cy="2075180"/>
                <wp:effectExtent l="12065" t="13970" r="8890" b="6350"/>
                <wp:wrapNone/>
                <wp:docPr id="28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75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306.95pt;margin-top:.35pt;width:.6pt;height:163.4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"/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4ACF4B7">
                <wp:simplePos x="0" y="0"/>
                <wp:positionH relativeFrom="column">
                  <wp:posOffset>2816860</wp:posOffset>
                </wp:positionH>
                <wp:positionV relativeFrom="paragraph">
                  <wp:posOffset>4445</wp:posOffset>
                </wp:positionV>
                <wp:extent cx="15240" cy="2091055"/>
                <wp:effectExtent l="6985" t="13970" r="6350" b="9525"/>
                <wp:wrapNone/>
                <wp:docPr id="279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2091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221.8pt;margin-top:.35pt;width:1.2pt;height:164.6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"/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A34C54F">
                <wp:simplePos x="0" y="0"/>
                <wp:positionH relativeFrom="column">
                  <wp:posOffset>693420</wp:posOffset>
                </wp:positionH>
                <wp:positionV relativeFrom="paragraph">
                  <wp:posOffset>4445</wp:posOffset>
                </wp:positionV>
                <wp:extent cx="0" cy="2162175"/>
                <wp:effectExtent l="7620" t="13970" r="11430" b="5080"/>
                <wp:wrapNone/>
                <wp:docPr id="27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54.6pt;margin-top:.35pt;width:0;height:170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"/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5821D58">
                <wp:simplePos x="0" y="0"/>
                <wp:positionH relativeFrom="column">
                  <wp:posOffset>-810260</wp:posOffset>
                </wp:positionH>
                <wp:positionV relativeFrom="paragraph">
                  <wp:posOffset>250825</wp:posOffset>
                </wp:positionV>
                <wp:extent cx="6623685" cy="8255"/>
                <wp:effectExtent l="8890" t="12700" r="6350" b="7620"/>
                <wp:wrapNone/>
                <wp:docPr id="277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368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-63.8pt;margin-top:19.75pt;width:521.55pt;height:.65pt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"/>
            </w:pict>
          </mc:Fallback>
        </mc:AlternateContent>
      </w:r>
      <w:r w:rsidR="00722120" w:rsidRPr="008D5053">
        <w:t xml:space="preserve">        </w:t>
      </w:r>
      <w:r w:rsidR="00B64BE8" w:rsidRPr="008D5053">
        <w:fldChar w:fldCharType="begin">
          <w:ffData>
            <w:name w:val="סימון5"/>
            <w:enabled/>
            <w:calcOnExit w:val="0"/>
            <w:checkBox>
              <w:sizeAuto/>
              <w:default w:val="0"/>
            </w:checkBox>
          </w:ffData>
        </w:fldChar>
      </w:r>
      <w:bookmarkStart w:id="93" w:name="סימון5"/>
      <w:r w:rsidR="00954FE2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93"/>
      <w:r w:rsidR="00954FE2" w:rsidRPr="008D5053">
        <w:tab/>
      </w:r>
      <w:r w:rsidR="00722120" w:rsidRPr="008D5053">
        <w:t xml:space="preserve">  </w:t>
      </w:r>
      <w:r w:rsidR="00954FE2" w:rsidRPr="008D5053">
        <w:t xml:space="preserve">       </w:t>
      </w:r>
      <w:r w:rsidR="00B64BE8" w:rsidRPr="008D5053">
        <w:fldChar w:fldCharType="begin">
          <w:ffData>
            <w:name w:val="סימון6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סימון6"/>
      <w:r w:rsidR="00954FE2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94"/>
      <w:r w:rsidR="00954FE2" w:rsidRPr="008D5053">
        <w:tab/>
      </w:r>
      <w:r w:rsidR="00722120" w:rsidRPr="008D5053">
        <w:t xml:space="preserve">  </w:t>
      </w:r>
      <w:r w:rsidR="00954FE2" w:rsidRPr="008D5053">
        <w:t xml:space="preserve">     </w:t>
      </w:r>
      <w:r w:rsidR="00B64BE8" w:rsidRPr="008D5053">
        <w:fldChar w:fldCharType="begin">
          <w:ffData>
            <w:name w:val="סימון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5" w:name="סימון7"/>
      <w:r w:rsidR="00954FE2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95"/>
      <w:r w:rsidR="00954FE2" w:rsidRPr="008D5053">
        <w:t xml:space="preserve">                       </w:t>
      </w:r>
      <w:r w:rsidR="00B64BE8" w:rsidRPr="008D5053">
        <w:fldChar w:fldCharType="begin">
          <w:ffData>
            <w:name w:val="סימון8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סימון8"/>
      <w:r w:rsidR="00954FE2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bookmarkEnd w:id="96"/>
    </w:p>
    <w:p w:rsidR="00C40439" w:rsidRPr="008D5053" w:rsidRDefault="00BB7C9E" w:rsidP="00722120">
      <w:pPr>
        <w:tabs>
          <w:tab w:val="left" w:pos="1739"/>
          <w:tab w:val="left" w:pos="3654"/>
        </w:tabs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BACBB46">
                <wp:simplePos x="0" y="0"/>
                <wp:positionH relativeFrom="column">
                  <wp:posOffset>-687070</wp:posOffset>
                </wp:positionH>
                <wp:positionV relativeFrom="paragraph">
                  <wp:posOffset>160655</wp:posOffset>
                </wp:positionV>
                <wp:extent cx="1413510" cy="222885"/>
                <wp:effectExtent l="0" t="0" r="0" b="0"/>
                <wp:wrapNone/>
                <wp:docPr id="27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3122CF" w:rsidRDefault="00135E5B" w:rsidP="003122CF">
                            <w:pPr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 w:rsidRPr="003122CF">
                              <w:rPr>
                                <w:sz w:val="18"/>
                                <w:szCs w:val="18"/>
                                <w:lang w:bidi="he-IL"/>
                              </w:rPr>
                              <w:t>Intermediate landing 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9" o:spid="_x0000_s1058" type="#_x0000_t202" style="position:absolute;left:0;text-align:left;margin-left:-54.1pt;margin-top:12.65pt;width:111.3pt;height:17.55pt;z-index:251759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w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" filled="f" stroked="f">
                <v:textbox style="mso-fit-shape-to-text:t">
                  <w:txbxContent>
                    <w:p w:rsidR="00135E5B" w:rsidRPr="003122CF" w:rsidRDefault="00135E5B" w:rsidP="003122CF">
                      <w:pPr>
                        <w:rPr>
                          <w:sz w:val="18"/>
                          <w:szCs w:val="18"/>
                          <w:lang w:bidi="he-IL"/>
                        </w:rPr>
                      </w:pPr>
                      <w:r w:rsidRPr="003122CF">
                        <w:rPr>
                          <w:sz w:val="18"/>
                          <w:szCs w:val="18"/>
                          <w:lang w:bidi="he-IL"/>
                        </w:rPr>
                        <w:t>Intermediate landing LOP</w:t>
                      </w:r>
                    </w:p>
                  </w:txbxContent>
                </v:textbox>
              </v:shape>
            </w:pict>
          </mc:Fallback>
        </mc:AlternateContent>
      </w:r>
    </w:p>
    <w:p w:rsidR="00C40439" w:rsidRPr="008D5053" w:rsidRDefault="00BB7C9E" w:rsidP="00C40439">
      <w:pPr>
        <w:tabs>
          <w:tab w:val="left" w:pos="1739"/>
          <w:tab w:val="left" w:pos="3654"/>
        </w:tabs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C991B1C">
                <wp:simplePos x="0" y="0"/>
                <wp:positionH relativeFrom="column">
                  <wp:posOffset>-801370</wp:posOffset>
                </wp:positionH>
                <wp:positionV relativeFrom="paragraph">
                  <wp:posOffset>290195</wp:posOffset>
                </wp:positionV>
                <wp:extent cx="6591935" cy="0"/>
                <wp:effectExtent l="8255" t="13970" r="10160" b="5080"/>
                <wp:wrapNone/>
                <wp:docPr id="275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-63.1pt;margin-top:22.85pt;width:519.05pt;height:0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ty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jOM&#10;JOlgSc9Hp0JtNJ0v/Ih6bTOILOTe+CbpWb7qF0W/WyRV0RBZ8xD+dtGQnfiM6F2Kv1gNhQ79Z8Ug&#10;hkCFMK9zZToPCZNA57CWy30t/OwQhY/z2SpZTYEd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"/>
            </w:pict>
          </mc:Fallback>
        </mc:AlternateContent>
      </w:r>
      <w:r w:rsidR="00C40439" w:rsidRPr="008D5053">
        <w:t xml:space="preserve">        </w:t>
      </w:r>
      <w:r w:rsidR="00B64BE8" w:rsidRPr="008D5053"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043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C40439" w:rsidRPr="008D5053">
        <w:tab/>
        <w:t xml:space="preserve">         </w:t>
      </w:r>
      <w:r w:rsidR="00B64BE8" w:rsidRPr="008D5053">
        <w:fldChar w:fldCharType="begin">
          <w:ffData>
            <w:name w:val="סימון6"/>
            <w:enabled/>
            <w:calcOnExit w:val="0"/>
            <w:checkBox>
              <w:sizeAuto/>
              <w:default w:val="0"/>
            </w:checkBox>
          </w:ffData>
        </w:fldChar>
      </w:r>
      <w:r w:rsidR="00C4043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C40439" w:rsidRPr="008D5053">
        <w:tab/>
        <w:t xml:space="preserve">       </w:t>
      </w:r>
      <w:r w:rsidR="00B64BE8" w:rsidRPr="008D5053">
        <w:fldChar w:fldCharType="begin">
          <w:ffData>
            <w:name w:val="סימון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043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  <w:r w:rsidR="00C40439" w:rsidRPr="008D5053">
        <w:t xml:space="preserve">                       </w:t>
      </w:r>
      <w:r w:rsidR="00B64BE8" w:rsidRPr="008D5053">
        <w:fldChar w:fldCharType="begin">
          <w:ffData>
            <w:name w:val="סימון8"/>
            <w:enabled/>
            <w:calcOnExit w:val="0"/>
            <w:checkBox>
              <w:sizeAuto/>
              <w:default w:val="0"/>
            </w:checkBox>
          </w:ffData>
        </w:fldChar>
      </w:r>
      <w:r w:rsidR="00C40439" w:rsidRPr="008D5053">
        <w:instrText xml:space="preserve"> FORMCHECKBOX </w:instrText>
      </w:r>
      <w:r>
        <w:fldChar w:fldCharType="separate"/>
      </w:r>
      <w:r w:rsidR="00B64BE8" w:rsidRPr="008D5053">
        <w:fldChar w:fldCharType="end"/>
      </w:r>
    </w:p>
    <w:p w:rsidR="00954FE2" w:rsidRPr="008D5053" w:rsidRDefault="00BB7C9E" w:rsidP="00C40439">
      <w:pPr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8B1E13B">
                <wp:simplePos x="0" y="0"/>
                <wp:positionH relativeFrom="column">
                  <wp:posOffset>1986280</wp:posOffset>
                </wp:positionH>
                <wp:positionV relativeFrom="paragraph">
                  <wp:posOffset>83185</wp:posOffset>
                </wp:positionV>
                <wp:extent cx="589915" cy="308610"/>
                <wp:effectExtent l="0" t="0" r="0" b="0"/>
                <wp:wrapNone/>
                <wp:docPr id="274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9A7A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LOP2</w:t>
                            </w:r>
                          </w:p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10" o:spid="_x0000_s1059" type="#_x0000_t202" style="position:absolute;left:0;text-align:left;margin-left:156.4pt;margin-top:6.55pt;width:46.45pt;height:24.3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RHvQIAAMM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" filled="f" stroked="f">
                <v:textbox style="mso-fit-shape-to-text:t" inset="2.53969mm,1.2699mm,2.53969mm,1.2699mm">
                  <w:txbxContent>
                    <w:p w:rsidR="00135E5B" w:rsidRDefault="00135E5B" w:rsidP="009A7A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LOP2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B1A6907">
                <wp:simplePos x="0" y="0"/>
                <wp:positionH relativeFrom="column">
                  <wp:posOffset>834390</wp:posOffset>
                </wp:positionH>
                <wp:positionV relativeFrom="paragraph">
                  <wp:posOffset>83185</wp:posOffset>
                </wp:positionV>
                <wp:extent cx="661670" cy="308610"/>
                <wp:effectExtent l="0" t="0" r="0" b="0"/>
                <wp:wrapNone/>
                <wp:docPr id="273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9A7A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LOP1</w:t>
                            </w:r>
                          </w:p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06" o:spid="_x0000_s1060" type="#_x0000_t202" style="position:absolute;left:0;text-align:left;margin-left:65.7pt;margin-top:6.55pt;width:52.1pt;height:24.3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5lvQ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" filled="f" stroked="f">
                <v:textbox style="mso-fit-shape-to-text:t" inset="2.53969mm,1.2699mm,2.53969mm,1.2699mm">
                  <w:txbxContent>
                    <w:p w:rsidR="00135E5B" w:rsidRDefault="00135E5B" w:rsidP="009A7A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LOP1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F3C0E27">
                <wp:simplePos x="0" y="0"/>
                <wp:positionH relativeFrom="column">
                  <wp:posOffset>4216400</wp:posOffset>
                </wp:positionH>
                <wp:positionV relativeFrom="paragraph">
                  <wp:posOffset>83185</wp:posOffset>
                </wp:positionV>
                <wp:extent cx="589280" cy="308610"/>
                <wp:effectExtent l="0" t="0" r="4445" b="0"/>
                <wp:wrapNone/>
                <wp:docPr id="268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9A7A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LOP4</w:t>
                            </w:r>
                          </w:p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12" o:spid="_x0000_s1061" type="#_x0000_t202" style="position:absolute;left:0;text-align:left;margin-left:332pt;margin-top:6.55pt;width:46.4pt;height:24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" filled="f" stroked="f">
                <v:textbox style="mso-fit-shape-to-text:t" inset="2.53969mm,1.2699mm,2.53969mm,1.2699mm">
                  <w:txbxContent>
                    <w:p w:rsidR="00135E5B" w:rsidRDefault="00135E5B" w:rsidP="009A7A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LOP4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DF7DB7D">
                <wp:simplePos x="0" y="0"/>
                <wp:positionH relativeFrom="column">
                  <wp:posOffset>3050540</wp:posOffset>
                </wp:positionH>
                <wp:positionV relativeFrom="paragraph">
                  <wp:posOffset>83185</wp:posOffset>
                </wp:positionV>
                <wp:extent cx="661670" cy="308610"/>
                <wp:effectExtent l="2540" t="0" r="2540" b="0"/>
                <wp:wrapNone/>
                <wp:docPr id="266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9A7A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LOP3</w:t>
                            </w:r>
                          </w:p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11" o:spid="_x0000_s1062" type="#_x0000_t202" style="position:absolute;left:0;text-align:left;margin-left:240.2pt;margin-top:6.55pt;width:52.1pt;height:24.3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" filled="f" stroked="f">
                <v:textbox style="mso-fit-shape-to-text:t" inset="2.53969mm,1.2699mm,2.53969mm,1.2699mm">
                  <w:txbxContent>
                    <w:p w:rsidR="00135E5B" w:rsidRDefault="00135E5B" w:rsidP="009A7A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LOP3</w:t>
                      </w:r>
                    </w:p>
                  </w:txbxContent>
                </v:textbox>
              </v:shape>
            </w:pict>
          </mc:Fallback>
        </mc:AlternateContent>
      </w:r>
    </w:p>
    <w:p w:rsidR="00C40439" w:rsidRPr="008D5053" w:rsidRDefault="00C40439" w:rsidP="00C40439">
      <w:pPr>
        <w:jc w:val="center"/>
      </w:pPr>
    </w:p>
    <w:p w:rsidR="00C40439" w:rsidRPr="008D5053" w:rsidRDefault="00BB7C9E" w:rsidP="00C40439">
      <w:pPr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8AC24C6">
                <wp:simplePos x="0" y="0"/>
                <wp:positionH relativeFrom="column">
                  <wp:posOffset>887730</wp:posOffset>
                </wp:positionH>
                <wp:positionV relativeFrom="paragraph">
                  <wp:posOffset>32385</wp:posOffset>
                </wp:positionV>
                <wp:extent cx="474980" cy="1160145"/>
                <wp:effectExtent l="20955" t="13335" r="18415" b="17145"/>
                <wp:wrapNone/>
                <wp:docPr id="261" name="Rectangle 2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1160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39999">
                              <a:srgbClr val="D6D6D6"/>
                            </a:gs>
                            <a:gs pos="100000">
                              <a:srgbClr val="BFBFBF"/>
                            </a:gs>
                            <a:gs pos="100000">
                              <a:srgbClr val="BFBFBF"/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E5B" w:rsidRDefault="00135E5B" w:rsidP="009A7A07"/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3" o:spid="_x0000_s1063" style="position:absolute;left:0;text-align:left;margin-left:69.9pt;margin-top:2.55pt;width:37.4pt;height:91.3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" strokecolor="black [3213]" strokeweight="2pt">
                <v:fill color2="#bfbfbf" rotate="t" angle="45" colors="0 white;26214f #d6d6d6;1 #bfbfbf;1 #bfbfbf" focus="100%" type="gradient"/>
                <v:textbox inset="2.53969mm,1.2699mm,2.53969mm,1.2699mm">
                  <w:txbxContent>
                    <w:p w:rsidR="00135E5B" w:rsidRDefault="00135E5B" w:rsidP="009A7A07"/>
                  </w:txbxContent>
                </v:textbox>
              </v:rect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3F0B9C04">
                <wp:simplePos x="0" y="0"/>
                <wp:positionH relativeFrom="column">
                  <wp:posOffset>1957705</wp:posOffset>
                </wp:positionH>
                <wp:positionV relativeFrom="paragraph">
                  <wp:posOffset>32385</wp:posOffset>
                </wp:positionV>
                <wp:extent cx="497840" cy="1160145"/>
                <wp:effectExtent l="14605" t="13335" r="20955" b="17145"/>
                <wp:wrapNone/>
                <wp:docPr id="260" name="Rectangle 2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1160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39999">
                              <a:srgbClr val="D6D6D6"/>
                            </a:gs>
                            <a:gs pos="100000">
                              <a:srgbClr val="BFBFBF"/>
                            </a:gs>
                            <a:gs pos="100000">
                              <a:srgbClr val="BFBFBF"/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E5B" w:rsidRDefault="00135E5B" w:rsidP="009A7A07"/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9" o:spid="_x0000_s1064" style="position:absolute;left:0;text-align:left;margin-left:154.15pt;margin-top:2.55pt;width:39.2pt;height:91.3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" strokecolor="black [3213]" strokeweight="2pt">
                <v:fill color2="#bfbfbf" rotate="t" angle="45" colors="0 white;26214f #d6d6d6;1 #bfbfbf;1 #bfbfbf" focus="100%" type="gradient"/>
                <v:textbox inset="2.53969mm,1.2699mm,2.53969mm,1.2699mm">
                  <w:txbxContent>
                    <w:p w:rsidR="00135E5B" w:rsidRDefault="00135E5B" w:rsidP="009A7A07"/>
                  </w:txbxContent>
                </v:textbox>
              </v:rect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3B6D285C">
                <wp:simplePos x="0" y="0"/>
                <wp:positionH relativeFrom="column">
                  <wp:posOffset>3096260</wp:posOffset>
                </wp:positionH>
                <wp:positionV relativeFrom="paragraph">
                  <wp:posOffset>28575</wp:posOffset>
                </wp:positionV>
                <wp:extent cx="497840" cy="1163955"/>
                <wp:effectExtent l="19685" t="19050" r="15875" b="17145"/>
                <wp:wrapNone/>
                <wp:docPr id="257" name="Group 2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1163955"/>
                          <a:chOff x="24806" y="68207"/>
                          <a:chExt cx="17237" cy="38908"/>
                        </a:xfrm>
                      </wpg:grpSpPr>
                      <wps:wsp>
                        <wps:cNvPr id="258" name="Rectangle 22335"/>
                        <wps:cNvSpPr>
                          <a:spLocks noChangeArrowheads="1"/>
                        </wps:cNvSpPr>
                        <wps:spPr bwMode="auto">
                          <a:xfrm>
                            <a:off x="24806" y="68207"/>
                            <a:ext cx="17238" cy="3890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39999">
                                <a:srgbClr val="D6D6D6"/>
                              </a:gs>
                              <a:gs pos="100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E5B" w:rsidRDefault="00135E5B" w:rsidP="009A7A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4" y="73565"/>
                            <a:ext cx="5041" cy="904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34" o:spid="_x0000_s1065" style="position:absolute;left:0;text-align:left;margin-left:243.8pt;margin-top:2.25pt;width:39.2pt;height:91.65pt;z-index:251800064" coordorigin="24806,68207" coordsize="17237,38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">
                <v:rect id="Rectangle 22335" o:spid="_x0000_s1066" style="position:absolute;left:24806;top:68207;width:17238;height:38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mMsMA&#10;AADcAAAADwAAAGRycy9kb3ducmV2LnhtbERPz2vCMBS+D/Y/hDfYbaYTZqWalk0YW0+ijqG3R/Ns&#10;y5qX2GS1/vfmIHj8+H4vi9F0YqDet5YVvE4SEMSV1S3XCn52ny9zED4ga+wsk4ILeSjyx4clZtqe&#10;eUPDNtQihrDPUEETgsuk9FVDBv3EOuLIHW1vMETY11L3eI7hppPTJJlJgy3HhgYdrRqq/rb/RoFO&#10;v9p1SsPH/LRLD/uhLH9d6ZR6fhrfFyACjeEuvrm/tYLpW1wb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UmMsMAAADcAAAADwAAAAAAAAAAAAAAAACYAgAAZHJzL2Rv&#10;d25yZXYueG1sUEsFBgAAAAAEAAQA9QAAAIgDAAAAAA==&#10;" strokecolor="black [3213]" strokeweight="2pt">
                  <v:fill color2="#bfbfbf" rotate="t" angle="45" colors="0 white;26214f #d6d6d6;1 #bfbfbf;1 #bfbfbf" focus="100%" type="gradient"/>
                  <v:textbox>
                    <w:txbxContent>
                      <w:p w:rsidR="00135E5B" w:rsidRDefault="00135E5B" w:rsidP="009A7A07"/>
                    </w:txbxContent>
                  </v:textbox>
                </v:rect>
                <v:shape id="Picture 22336" o:spid="_x0000_s1067" type="#_x0000_t75" style="position:absolute;left:30904;top:73565;width:5041;height:9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Pm3HAAAA3AAAAA8AAABkcnMvZG93bnJldi54bWxEj0FrwkAUhO+F/oflFbwU3VSxaOoqNiIa&#10;CqVGL94e2dckmH0bsqvGf+8KhR6HmfmGmS06U4sLta6yrOBtEIEgzq2uuFBw2K/7ExDOI2usLZOC&#10;GzlYzJ+fZhhre+UdXTJfiABhF6OC0vsmltLlJRl0A9sQB+/XtgZ9kG0hdYvXADe1HEbRuzRYcVgo&#10;saGkpPyUnY2CNDv/jFb4nRzXu+1n/vWapOnmplTvpVt+gPDU+f/wX3urFQzHU3icCUd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VPm3HAAAA3AAAAA8AAAAAAAAAAAAA&#10;AAAAnwIAAGRycy9kb3ducmV2LnhtbFBLBQYAAAAABAAEAPcAAACTAwAAAAA=&#10;" fillcolor="#4f81bd [3204]" stroked="t" strokecolor="black [3213]" strokeweight="1.25pt">
                  <v:imagedata r:id="rId28" o:title=""/>
                  <v:shadow color="#eeece1 [3214]"/>
                </v:shape>
              </v:group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5B22244">
                <wp:simplePos x="0" y="0"/>
                <wp:positionH relativeFrom="column">
                  <wp:posOffset>4242435</wp:posOffset>
                </wp:positionH>
                <wp:positionV relativeFrom="paragraph">
                  <wp:posOffset>46355</wp:posOffset>
                </wp:positionV>
                <wp:extent cx="497840" cy="1172845"/>
                <wp:effectExtent l="13335" t="17780" r="12700" b="19050"/>
                <wp:wrapNone/>
                <wp:docPr id="256" name="Rectangle 2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1172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39999">
                              <a:srgbClr val="D6D6D6"/>
                            </a:gs>
                            <a:gs pos="100000">
                              <a:srgbClr val="BFBFBF"/>
                            </a:gs>
                            <a:gs pos="100000">
                              <a:srgbClr val="BFBFBF"/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E5B" w:rsidRDefault="00135E5B" w:rsidP="009A7A07"/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7" o:spid="_x0000_s1068" style="position:absolute;left:0;text-align:left;margin-left:334.05pt;margin-top:3.65pt;width:39.2pt;height:92.3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" strokecolor="black [3213]" strokeweight="2pt">
                <v:fill color2="#bfbfbf" rotate="t" angle="45" colors="0 white;26214f #d6d6d6;1 #bfbfbf;1 #bfbfbf" focus="100%" type="gradient"/>
                <v:textbox inset="2.53969mm,1.2699mm,2.53969mm,1.2699mm">
                  <w:txbxContent>
                    <w:p w:rsidR="00135E5B" w:rsidRDefault="00135E5B" w:rsidP="009A7A07"/>
                  </w:txbxContent>
                </v:textbox>
              </v:rect>
            </w:pict>
          </mc:Fallback>
        </mc:AlternateContent>
      </w:r>
    </w:p>
    <w:p w:rsidR="00C40439" w:rsidRPr="008D5053" w:rsidRDefault="00BB7C9E" w:rsidP="00C40439">
      <w:pPr>
        <w:jc w:val="center"/>
      </w:pPr>
      <w:r>
        <w:rPr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DD98A87">
                <wp:simplePos x="0" y="0"/>
                <wp:positionH relativeFrom="column">
                  <wp:posOffset>-669925</wp:posOffset>
                </wp:positionH>
                <wp:positionV relativeFrom="paragraph">
                  <wp:posOffset>254000</wp:posOffset>
                </wp:positionV>
                <wp:extent cx="1430020" cy="252095"/>
                <wp:effectExtent l="0" t="0" r="1905" b="0"/>
                <wp:wrapNone/>
                <wp:docPr id="3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80125E" w:rsidRDefault="00135E5B" w:rsidP="0039670E">
                            <w:pPr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80125E">
                              <w:rPr>
                                <w:sz w:val="22"/>
                                <w:szCs w:val="22"/>
                                <w:lang w:bidi="he-IL"/>
                              </w:rPr>
                              <w:t>Scaefer RT42 buttons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5" o:spid="_x0000_s1069" type="#_x0000_t202" style="position:absolute;left:0;text-align:left;margin-left:-52.75pt;margin-top:20pt;width:112.6pt;height:19.85pt;z-index:25182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" filled="f" stroked="f">
                <v:textbox style="mso-fit-shape-to-text:t">
                  <w:txbxContent>
                    <w:p w:rsidR="00135E5B" w:rsidRPr="0080125E" w:rsidRDefault="00135E5B" w:rsidP="0039670E">
                      <w:pPr>
                        <w:rPr>
                          <w:sz w:val="22"/>
                          <w:szCs w:val="22"/>
                          <w:lang w:bidi="he-IL"/>
                        </w:rPr>
                      </w:pPr>
                      <w:r w:rsidRPr="0080125E">
                        <w:rPr>
                          <w:sz w:val="22"/>
                          <w:szCs w:val="22"/>
                          <w:lang w:bidi="he-IL"/>
                        </w:rPr>
                        <w:t>Scaefer RT42 buttons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1DA4589A">
                <wp:simplePos x="0" y="0"/>
                <wp:positionH relativeFrom="column">
                  <wp:posOffset>2078990</wp:posOffset>
                </wp:positionH>
                <wp:positionV relativeFrom="paragraph">
                  <wp:posOffset>79375</wp:posOffset>
                </wp:positionV>
                <wp:extent cx="280670" cy="292100"/>
                <wp:effectExtent l="0" t="3175" r="2540" b="0"/>
                <wp:wrapNone/>
                <wp:docPr id="28" name="Group 2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92100"/>
                          <a:chOff x="14631" y="70469"/>
                          <a:chExt cx="20162" cy="20360"/>
                        </a:xfrm>
                      </wpg:grpSpPr>
                      <pic:pic xmlns:pic="http://schemas.openxmlformats.org/drawingml/2006/picture">
                        <pic:nvPicPr>
                          <pic:cNvPr id="29" name="Picture 2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1" y="70469"/>
                            <a:ext cx="20163" cy="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Oval 22349"/>
                        <wps:cNvSpPr>
                          <a:spLocks noChangeArrowheads="1"/>
                        </wps:cNvSpPr>
                        <wps:spPr bwMode="auto">
                          <a:xfrm>
                            <a:off x="16792" y="72629"/>
                            <a:ext cx="15841" cy="158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7F7F7F"/>
                              </a:gs>
                              <a:gs pos="56000">
                                <a:srgbClr val="7F7F7F"/>
                              </a:gs>
                              <a:gs pos="100000">
                                <a:srgbClr val="FFFFFF"/>
                              </a:gs>
                            </a:gsLst>
                            <a:lin ang="18900000" scaled="1"/>
                          </a:gradFill>
                          <a:ln w="254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5E5B" w:rsidRDefault="00135E5B" w:rsidP="009A7A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47" o:spid="_x0000_s1070" style="position:absolute;left:0;text-align:left;margin-left:163.7pt;margin-top:6.25pt;width:22.1pt;height:23pt;z-index:251808256" coordorigin="14631,70469" coordsize="20162,2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">
                <v:shape id="Picture 22348" o:spid="_x0000_s1071" type="#_x0000_t75" style="position:absolute;left:14631;top:70469;width:20163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a/PAAAAA2wAAAA8AAABkcnMvZG93bnJldi54bWxEj82KwkAQhO/CvsPQC950ogthjY4igiDs&#10;SXfBa5Pp/JBMd8hMNL69Iwh7LKrqK2qzG12rbtT7WtjAYp6AIs7F1lwa+Ps9zr5B+YBssRUmAw/y&#10;sNt+TDaYWbnzmW6XUKoIYZ+hgSqELtPa5xU59HPpiKNXSO8wRNmX2vZ4j3DX6mWSpNphzXGhwo4O&#10;FeXNZXAGruFAzVc+/Ahhu+quqRRpIcZMP8f9GlSgMfyH3+2TNbBcwetL/AF6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Rr88AAAADbAAAADwAAAAAAAAAAAAAAAACfAgAA&#10;ZHJzL2Rvd25yZXYueG1sUEsFBgAAAAAEAAQA9wAAAIwDAAAAAA==&#10;" fillcolor="#4f81bd [3204]" strokecolor="black [3213]">
                  <v:imagedata r:id="rId30" o:title=""/>
                </v:shape>
                <v:oval id="Oval 22349" o:spid="_x0000_s1072" style="position:absolute;left:16792;top:72629;width:15841;height:1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2r78A&#10;AADbAAAADwAAAGRycy9kb3ducmV2LnhtbERPzWrCQBC+F3yHZQRvdWMFK6mrFEFqDx4SfYAhO82G&#10;ZmdCdk1in757KPT48f3vDpNv1UB9aIQNrJYZKOJKbMO1gdv19LwFFSKyxVaYDDwowGE/e9phbmXk&#10;goYy1iqFcMjRgIuxy7UOlSOPYSkdceK+pPcYE+xrbXscU7hv9UuWbbTHhlODw46Ojqrv8u4NiHx8&#10;jnednbQbXt2PlEV3wcKYxXx6fwMVaYr/4j/32RpYp/XpS/oBe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ravvwAAANsAAAAPAAAAAAAAAAAAAAAAAJgCAABkcnMvZG93bnJl&#10;di54bWxQSwUGAAAAAAQABAD1AAAAhAMAAAAA&#10;" fillcolor="#7f7f7f" strokecolor="#d8d8d8 [2732]" strokeweight="2pt">
                  <v:fill rotate="t" angle="135" colors="0 #7f7f7f;36700f #7f7f7f;1 white" focus="100%" type="gradient"/>
                  <v:textbox>
                    <w:txbxContent>
                      <w:p w:rsidR="00135E5B" w:rsidRDefault="00135E5B" w:rsidP="009A7A07"/>
                    </w:txbxContent>
                  </v:textbox>
                </v:oval>
              </v:group>
            </w:pict>
          </mc:Fallback>
        </mc:AlternateContent>
      </w:r>
    </w:p>
    <w:p w:rsidR="00C40439" w:rsidRPr="008D5053" w:rsidRDefault="00BB7C9E" w:rsidP="00C40439">
      <w:pPr>
        <w:jc w:val="center"/>
      </w:pP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44E7D3A7">
                <wp:simplePos x="0" y="0"/>
                <wp:positionH relativeFrom="column">
                  <wp:posOffset>972820</wp:posOffset>
                </wp:positionH>
                <wp:positionV relativeFrom="paragraph">
                  <wp:posOffset>100330</wp:posOffset>
                </wp:positionV>
                <wp:extent cx="280670" cy="292735"/>
                <wp:effectExtent l="1270" t="5080" r="0" b="0"/>
                <wp:wrapNone/>
                <wp:docPr id="24" name="Group 2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92735"/>
                          <a:chOff x="2661" y="72435"/>
                          <a:chExt cx="20162" cy="20360"/>
                        </a:xfrm>
                      </wpg:grpSpPr>
                      <pic:pic xmlns:pic="http://schemas.openxmlformats.org/drawingml/2006/picture">
                        <pic:nvPicPr>
                          <pic:cNvPr id="25" name="Picture 2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72435"/>
                            <a:ext cx="20162" cy="2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Oval 22352"/>
                        <wps:cNvSpPr>
                          <a:spLocks noChangeArrowheads="1"/>
                        </wps:cNvSpPr>
                        <wps:spPr bwMode="auto">
                          <a:xfrm>
                            <a:off x="4821" y="74596"/>
                            <a:ext cx="15842" cy="158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7F7F7F"/>
                              </a:gs>
                              <a:gs pos="56000">
                                <a:srgbClr val="7F7F7F"/>
                              </a:gs>
                              <a:gs pos="100000">
                                <a:srgbClr val="FFFFFF"/>
                              </a:gs>
                            </a:gsLst>
                            <a:lin ang="18900000" scaled="1"/>
                          </a:gradFill>
                          <a:ln w="254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5E5B" w:rsidRDefault="00135E5B" w:rsidP="009A7A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0" o:spid="_x0000_s1073" style="position:absolute;left:0;text-align:left;margin-left:76.6pt;margin-top:7.9pt;width:22.1pt;height:23.05pt;z-index:251809280" coordorigin="2661,72435" coordsize="20162,2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">
                <v:shape id="Picture 22351" o:spid="_x0000_s1074" type="#_x0000_t75" style="position:absolute;left:2661;top:72435;width:20162;height:20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5YfbBAAAA2wAAAA8AAABkcnMvZG93bnJldi54bWxEj0uLwkAQhO+C/2FoYW860cWwGx1lERYW&#10;PPmAXJtM54GZ7pAZNfvvHUHwWFTVV9R6O7hW3aj3jbCB+SwBRVyIbbgycD79Tr9A+YBssRUmA//k&#10;YbsZj9aYWbnzgW7HUKkIYZ+hgTqELtPaFzU59DPpiKNXSu8wRNlX2vZ4j3DX6kWSpNphw3Ghxo52&#10;NRWX49UZyMOOLp/FdS+E7XeXp1KmpRjzMRl+VqACDeEdfrX/rIHFEp5f4g/Qm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5YfbBAAAA2wAAAA8AAAAAAAAAAAAAAAAAnwIA&#10;AGRycy9kb3ducmV2LnhtbFBLBQYAAAAABAAEAPcAAACNAwAAAAA=&#10;" fillcolor="#4f81bd [3204]" strokecolor="black [3213]">
                  <v:imagedata r:id="rId30" o:title=""/>
                </v:shape>
                <v:oval id="Oval 22352" o:spid="_x0000_s1075" style="position:absolute;left:4821;top:74596;width:15842;height:15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4BsIA&#10;AADbAAAADwAAAGRycy9kb3ducmV2LnhtbESPQWvCQBSE74X+h+UVeqsbPdQSXUUEaXvwkNQf8Mg+&#10;s8HseyG7JtFf3xUKPQ4z8w2z3k6+VQP1oRE2MJ9loIgrsQ3XBk4/h7cPUCEiW2yFycCNAmw3z09r&#10;zK2MXNBQxlolCIccDbgYu1zrUDnyGGbSESfvLL3HmGRfa9vjmOC+1Ysse9ceG04LDjvaO6ou5dUb&#10;EPn8Hq86O2g3LN1dyqI7YmHM68u0W4GKNMX/8F/7yxpYLOHxJf0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rgGwgAAANsAAAAPAAAAAAAAAAAAAAAAAJgCAABkcnMvZG93&#10;bnJldi54bWxQSwUGAAAAAAQABAD1AAAAhwMAAAAA&#10;" fillcolor="#7f7f7f" strokecolor="#d8d8d8 [2732]" strokeweight="2pt">
                  <v:fill rotate="t" angle="135" colors="0 #7f7f7f;36700f #7f7f7f;1 white" focus="100%" type="gradient"/>
                  <v:textbox>
                    <w:txbxContent>
                      <w:p w:rsidR="00135E5B" w:rsidRDefault="00135E5B" w:rsidP="009A7A07"/>
                    </w:txbxContent>
                  </v:textbox>
                </v:oval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0CAF80FE">
                <wp:simplePos x="0" y="0"/>
                <wp:positionH relativeFrom="column">
                  <wp:posOffset>4348480</wp:posOffset>
                </wp:positionH>
                <wp:positionV relativeFrom="paragraph">
                  <wp:posOffset>6350</wp:posOffset>
                </wp:positionV>
                <wp:extent cx="280670" cy="292100"/>
                <wp:effectExtent l="0" t="0" r="0" b="6350"/>
                <wp:wrapNone/>
                <wp:docPr id="21" name="Group 2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92100"/>
                          <a:chOff x="37324" y="71492"/>
                          <a:chExt cx="20162" cy="20360"/>
                        </a:xfrm>
                      </wpg:grpSpPr>
                      <pic:pic xmlns:pic="http://schemas.openxmlformats.org/drawingml/2006/picture">
                        <pic:nvPicPr>
                          <pic:cNvPr id="22" name="Picture 2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4" y="71492"/>
                            <a:ext cx="20162" cy="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Oval 22358"/>
                        <wps:cNvSpPr>
                          <a:spLocks noChangeArrowheads="1"/>
                        </wps:cNvSpPr>
                        <wps:spPr bwMode="auto">
                          <a:xfrm>
                            <a:off x="39484" y="73652"/>
                            <a:ext cx="15842" cy="158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7F7F7F"/>
                              </a:gs>
                              <a:gs pos="56000">
                                <a:srgbClr val="7F7F7F"/>
                              </a:gs>
                              <a:gs pos="100000">
                                <a:srgbClr val="FFFFFF"/>
                              </a:gs>
                            </a:gsLst>
                            <a:lin ang="18900000" scaled="1"/>
                          </a:gradFill>
                          <a:ln w="254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5E5B" w:rsidRDefault="00135E5B" w:rsidP="009A7A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6" o:spid="_x0000_s1076" style="position:absolute;left:0;text-align:left;margin-left:342.4pt;margin-top:.5pt;width:22.1pt;height:23pt;z-index:251811328" coordorigin="37324,71492" coordsize="20162,2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">
                <v:shape id="Picture 22357" o:spid="_x0000_s1077" type="#_x0000_t75" style="position:absolute;left:37324;top:71492;width:20162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+YLAAAAA2wAAAA8AAABkcnMvZG93bnJldi54bWxEj82KwkAQhO/CvsPQC950YoSwm3UUEQTB&#10;k7qQa5Pp/GCmO2RGzb79jiB4LKrqK2q1GV2n7jT4VtjAYp6AIi7Ftlwb+L3sZ1+gfEC22AmTgT/y&#10;sFl/TFaYW3nwie7nUKsIYZ+jgSaEPtfalw059HPpiaNXyeAwRDnU2g74iHDX6TRJMu2w5bjQYE+7&#10;hsrr+eYMFGFH12V5Owph990XmVRZJcZMP8ftD6hAY3iHX+2DNZCm8PwSf4Be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dD5gsAAAADbAAAADwAAAAAAAAAAAAAAAACfAgAA&#10;ZHJzL2Rvd25yZXYueG1sUEsFBgAAAAAEAAQA9wAAAIwDAAAAAA==&#10;" fillcolor="#4f81bd [3204]" strokecolor="black [3213]">
                  <v:imagedata r:id="rId30" o:title=""/>
                </v:shape>
                <v:oval id="Oval 22358" o:spid="_x0000_s1078" style="position:absolute;left:39484;top:73652;width:15842;height:1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+BcMA&#10;AADbAAAADwAAAGRycy9kb3ducmV2LnhtbESPwWrDMBBE74X8g9hAb42cFNrgRAkhENoeerCTD1is&#10;jWVi7RpLsd1+fVUo9DjMzBtmu598qwbqQyNsYLnIQBFXYhuuDVzOp6c1qBCRLbbCZOCLAux3s4ct&#10;5lZGLmgoY60ShEOOBlyMXa51qBx5DAvpiJN3ld5jTLKvte1xTHDf6lWWvWiPDacFhx0dHVW38u4N&#10;iLx9jHednbQbXt23lEX3iYUxj/PpsAEVaYr/4b/2uzWweobfL+kH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+BcMAAADbAAAADwAAAAAAAAAAAAAAAACYAgAAZHJzL2Rv&#10;d25yZXYueG1sUEsFBgAAAAAEAAQA9QAAAIgDAAAAAA==&#10;" fillcolor="#7f7f7f" strokecolor="#d8d8d8 [2732]" strokeweight="2pt">
                  <v:fill rotate="t" angle="135" colors="0 #7f7f7f;36700f #7f7f7f;1 white" focus="100%" type="gradient"/>
                  <v:textbox>
                    <w:txbxContent>
                      <w:p w:rsidR="00135E5B" w:rsidRDefault="00135E5B" w:rsidP="009A7A07"/>
                    </w:txbxContent>
                  </v:textbox>
                </v:oval>
              </v:group>
            </w:pict>
          </mc:Fallback>
        </mc:AlternateContent>
      </w:r>
    </w:p>
    <w:p w:rsidR="00C40439" w:rsidRPr="008D5053" w:rsidRDefault="00BB7C9E" w:rsidP="00C40439">
      <w:pPr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3F44326">
                <wp:simplePos x="0" y="0"/>
                <wp:positionH relativeFrom="column">
                  <wp:posOffset>4943475</wp:posOffset>
                </wp:positionH>
                <wp:positionV relativeFrom="paragraph">
                  <wp:posOffset>30480</wp:posOffset>
                </wp:positionV>
                <wp:extent cx="1476375" cy="383540"/>
                <wp:effectExtent l="0" t="1905" r="0" b="0"/>
                <wp:wrapNone/>
                <wp:docPr id="1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373E6A" w:rsidRDefault="00135E5B" w:rsidP="003E0EC7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373E6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Landing disable key </w:t>
                            </w:r>
                          </w:p>
                          <w:p w:rsidR="00135E5B" w:rsidRPr="00373E6A" w:rsidRDefault="00135E5B" w:rsidP="003E0EC7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373E6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1" o:spid="_x0000_s1079" type="#_x0000_t202" style="position:absolute;left:0;text-align:left;margin-left:389.25pt;margin-top:2.4pt;width:116.25pt;height:30.2pt;z-index:251815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" stroked="f">
                <v:textbox style="mso-fit-shape-to-text:t">
                  <w:txbxContent>
                    <w:p w:rsidR="00135E5B" w:rsidRPr="00373E6A" w:rsidRDefault="00135E5B" w:rsidP="003E0EC7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373E6A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Landing disable key </w:t>
                      </w:r>
                    </w:p>
                    <w:p w:rsidR="00135E5B" w:rsidRPr="00373E6A" w:rsidRDefault="00135E5B" w:rsidP="003E0EC7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373E6A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CC0EF76">
                <wp:simplePos x="0" y="0"/>
                <wp:positionH relativeFrom="column">
                  <wp:posOffset>2026285</wp:posOffset>
                </wp:positionH>
                <wp:positionV relativeFrom="paragraph">
                  <wp:posOffset>146685</wp:posOffset>
                </wp:positionV>
                <wp:extent cx="647065" cy="164465"/>
                <wp:effectExtent l="0" t="3810" r="3175" b="3175"/>
                <wp:wrapNone/>
                <wp:docPr id="1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3E0EC7" w:rsidRDefault="00135E5B" w:rsidP="003E0EC7">
                            <w:pPr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3E0EC7">
                              <w:rPr>
                                <w:color w:val="FF0000"/>
                                <w:sz w:val="10"/>
                                <w:szCs w:val="10"/>
                              </w:rPr>
                              <w:t>INUSE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9" o:spid="_x0000_s1080" type="#_x0000_t202" style="position:absolute;left:0;text-align:left;margin-left:159.55pt;margin-top:11.55pt;width:50.95pt;height:12.95pt;z-index:25181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3Wtw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" filled="f" stroked="f">
                <v:textbox style="mso-fit-shape-to-text:t">
                  <w:txbxContent>
                    <w:p w:rsidR="00135E5B" w:rsidRPr="003E0EC7" w:rsidRDefault="00135E5B" w:rsidP="003E0EC7">
                      <w:pPr>
                        <w:rPr>
                          <w:color w:val="FF0000"/>
                          <w:sz w:val="10"/>
                          <w:szCs w:val="10"/>
                        </w:rPr>
                      </w:pPr>
                      <w:r w:rsidRPr="003E0EC7">
                        <w:rPr>
                          <w:color w:val="FF0000"/>
                          <w:sz w:val="10"/>
                          <w:szCs w:val="10"/>
                        </w:rPr>
                        <w:t>INUSE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60AF2F7F">
                <wp:simplePos x="0" y="0"/>
                <wp:positionH relativeFrom="column">
                  <wp:posOffset>3220720</wp:posOffset>
                </wp:positionH>
                <wp:positionV relativeFrom="paragraph">
                  <wp:posOffset>69215</wp:posOffset>
                </wp:positionV>
                <wp:extent cx="280670" cy="292100"/>
                <wp:effectExtent l="1270" t="2540" r="0" b="635"/>
                <wp:wrapNone/>
                <wp:docPr id="15" name="Group 2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92100"/>
                          <a:chOff x="26049" y="73875"/>
                          <a:chExt cx="20162" cy="20360"/>
                        </a:xfrm>
                      </wpg:grpSpPr>
                      <pic:pic xmlns:pic="http://schemas.openxmlformats.org/drawingml/2006/picture">
                        <pic:nvPicPr>
                          <pic:cNvPr id="16" name="Picture 2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9" y="73875"/>
                            <a:ext cx="20162" cy="2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Oval 22355"/>
                        <wps:cNvSpPr>
                          <a:spLocks noChangeArrowheads="1"/>
                        </wps:cNvSpPr>
                        <wps:spPr bwMode="auto">
                          <a:xfrm>
                            <a:off x="28209" y="76035"/>
                            <a:ext cx="15842" cy="158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7F7F7F"/>
                              </a:gs>
                              <a:gs pos="56000">
                                <a:srgbClr val="7F7F7F"/>
                              </a:gs>
                              <a:gs pos="100000">
                                <a:srgbClr val="FFFFFF"/>
                              </a:gs>
                            </a:gsLst>
                            <a:lin ang="18900000" scaled="1"/>
                          </a:gradFill>
                          <a:ln w="254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5E5B" w:rsidRDefault="00135E5B" w:rsidP="009A7A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3" o:spid="_x0000_s1081" style="position:absolute;left:0;text-align:left;margin-left:253.6pt;margin-top:5.45pt;width:22.1pt;height:23pt;z-index:251810304" coordorigin="26049,73875" coordsize="20162,2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">
                <v:shape id="Picture 22354" o:spid="_x0000_s1082" type="#_x0000_t75" style="position:absolute;left:26049;top:73875;width:20162;height:20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NTy+AAAA2wAAAA8AAABkcnMvZG93bnJldi54bWxET0trwkAQvhf8D8sIvdWNFUKNWUUCQsFT&#10;bcHrkJ08SHYmZDca/71bKPQ2H99z8sPsenWj0bfCBtarBBRxKbbl2sDP9+ntA5QPyBZ7YTLwIA+H&#10;/eIlx8zKnb/odgm1iiHsMzTQhDBkWvuyIYd+JQNx5CoZHYYIx1rbEe8x3PX6PUlS7bDl2NDgQEVD&#10;ZXeZnIFrKKjblNNZCPvtcE2lSisx5nU5H3egAs3hX/zn/rRxfgq/v8QD9P4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HNTy+AAAA2wAAAA8AAAAAAAAAAAAAAAAAnwIAAGRy&#10;cy9kb3ducmV2LnhtbFBLBQYAAAAABAAEAPcAAACKAwAAAAA=&#10;" fillcolor="#4f81bd [3204]" strokecolor="black [3213]">
                  <v:imagedata r:id="rId30" o:title=""/>
                </v:shape>
                <v:oval id="Oval 22355" o:spid="_x0000_s1083" style="position:absolute;left:28209;top:76035;width:15842;height:1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yu8AA&#10;AADbAAAADwAAAGRycy9kb3ducmV2LnhtbERPzWrCQBC+F3yHZQRvdWMPtURXKQWxPXhI6gMM2Wk2&#10;NDsTsmsSfXpXKPQ2H9/vbPeTb9VAfWiEDayWGSjiSmzDtYHz9+H5DVSIyBZbYTJwpQD73expi7mV&#10;kQsaylirFMIhRwMuxi7XOlSOPIaldMSJ+5HeY0ywr7XtcUzhvtUvWfaqPTacGhx29OGo+i0v3oDI&#10;8Wu86Oyg3bB2NymL7oSFMYv59L4BFWmK/+I/96dN89fw+CUdo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Zyu8AAAADbAAAADwAAAAAAAAAAAAAAAACYAgAAZHJzL2Rvd25y&#10;ZXYueG1sUEsFBgAAAAAEAAQA9QAAAIUDAAAAAA==&#10;" fillcolor="#7f7f7f" strokecolor="#d8d8d8 [2732]" strokeweight="2pt">
                  <v:fill rotate="t" angle="135" colors="0 #7f7f7f;36700f #7f7f7f;1 white" focus="100%" type="gradient"/>
                  <v:textbox>
                    <w:txbxContent>
                      <w:p w:rsidR="00135E5B" w:rsidRDefault="00135E5B" w:rsidP="009A7A07"/>
                    </w:txbxContent>
                  </v:textbox>
                </v:oval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803136" behindDoc="1" locked="0" layoutInCell="1" allowOverlap="1" wp14:anchorId="3BBE0CBB">
            <wp:simplePos x="0" y="0"/>
            <wp:positionH relativeFrom="column">
              <wp:posOffset>2074545</wp:posOffset>
            </wp:positionH>
            <wp:positionV relativeFrom="paragraph">
              <wp:posOffset>70485</wp:posOffset>
            </wp:positionV>
            <wp:extent cx="290830" cy="306070"/>
            <wp:effectExtent l="0" t="0" r="0" b="0"/>
            <wp:wrapNone/>
            <wp:docPr id="20" name="Picture 2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4FB2380">
                <wp:simplePos x="0" y="0"/>
                <wp:positionH relativeFrom="column">
                  <wp:posOffset>2027555</wp:posOffset>
                </wp:positionH>
                <wp:positionV relativeFrom="paragraph">
                  <wp:posOffset>154305</wp:posOffset>
                </wp:positionV>
                <wp:extent cx="360045" cy="153670"/>
                <wp:effectExtent l="0" t="1905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4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9A7A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8"/>
                                <w:szCs w:val="8"/>
                                <w:lang w:val="en-US"/>
                              </w:rPr>
                              <w:t>IN USE</w:t>
                            </w:r>
                          </w:p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09" o:spid="_x0000_s1084" type="#_x0000_t202" style="position:absolute;left:0;text-align:left;margin-left:159.65pt;margin-top:12.15pt;width:28.35pt;height:12.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fw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" filled="f" stroked="f">
                <v:textbox style="mso-fit-shape-to-text:t" inset="2.53969mm,1.2699mm,2.53969mm,1.2699mm">
                  <w:txbxContent>
                    <w:p w:rsidR="00135E5B" w:rsidRDefault="00135E5B" w:rsidP="009A7A0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8"/>
                          <w:szCs w:val="8"/>
                          <w:lang w:val="en-US"/>
                        </w:rPr>
                        <w:t>IN USE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40439" w:rsidRPr="0080125E" w:rsidRDefault="00BB7C9E" w:rsidP="00C40439">
      <w:pPr>
        <w:jc w:val="center"/>
        <w:rPr>
          <w:b/>
          <w:bCs/>
        </w:rPr>
      </w:pPr>
      <w:r>
        <w:rPr>
          <w:b/>
          <w:bCs/>
          <w:lang w:val="en-GB" w:eastAsia="en-GB"/>
        </w:rPr>
        <w:drawing>
          <wp:anchor distT="0" distB="0" distL="114300" distR="114300" simplePos="0" relativeHeight="251807232" behindDoc="0" locked="0" layoutInCell="1" allowOverlap="1" wp14:anchorId="318D9681">
            <wp:simplePos x="0" y="0"/>
            <wp:positionH relativeFrom="column">
              <wp:posOffset>4353560</wp:posOffset>
            </wp:positionH>
            <wp:positionV relativeFrom="paragraph">
              <wp:posOffset>67310</wp:posOffset>
            </wp:positionV>
            <wp:extent cx="275590" cy="277495"/>
            <wp:effectExtent l="0" t="0" r="0" b="8255"/>
            <wp:wrapNone/>
            <wp:docPr id="26" name="Picture 2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439" w:rsidRPr="008D5053" w:rsidRDefault="00BB7C9E" w:rsidP="00C40439">
      <w:pPr>
        <w:jc w:val="center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FD3A4C3">
                <wp:simplePos x="0" y="0"/>
                <wp:positionH relativeFrom="column">
                  <wp:posOffset>4623435</wp:posOffset>
                </wp:positionH>
                <wp:positionV relativeFrom="paragraph">
                  <wp:posOffset>3175</wp:posOffset>
                </wp:positionV>
                <wp:extent cx="543560" cy="635"/>
                <wp:effectExtent l="22860" t="60325" r="5080" b="53340"/>
                <wp:wrapNone/>
                <wp:docPr id="1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3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364.05pt;margin-top:.25pt;width:42.8pt;height:.0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C40439" w:rsidRPr="008D5053" w:rsidRDefault="00C40439" w:rsidP="00C40439">
      <w:pPr>
        <w:jc w:val="center"/>
      </w:pPr>
    </w:p>
    <w:p w:rsidR="00C40439" w:rsidRPr="008D5053" w:rsidRDefault="00C40439" w:rsidP="00C40439">
      <w:pPr>
        <w:jc w:val="center"/>
      </w:pPr>
    </w:p>
    <w:p w:rsidR="00DD53DA" w:rsidRDefault="00DD53DA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Default="00F13AB2" w:rsidP="00DD53DA"/>
    <w:p w:rsidR="00F13AB2" w:rsidRPr="008D5053" w:rsidRDefault="00F13AB2" w:rsidP="00DD53DA"/>
    <w:p w:rsidR="002A7342" w:rsidRPr="008D5053" w:rsidRDefault="00DD53DA" w:rsidP="00DD53DA">
      <w:pPr>
        <w:rPr>
          <w:b/>
          <w:bCs/>
          <w:sz w:val="28"/>
          <w:szCs w:val="28"/>
          <w:u w:val="single"/>
        </w:rPr>
      </w:pPr>
      <w:r w:rsidRPr="008D5053">
        <w:t xml:space="preserve">                                                              </w:t>
      </w:r>
      <w:r w:rsidR="002A7342" w:rsidRPr="008D5053">
        <w:rPr>
          <w:b/>
          <w:bCs/>
          <w:sz w:val="28"/>
          <w:szCs w:val="28"/>
          <w:u w:val="single"/>
        </w:rPr>
        <w:t>COP</w:t>
      </w:r>
      <w:r w:rsidR="00BB7C9E">
        <w:rPr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56494C6">
                <wp:simplePos x="0" y="0"/>
                <wp:positionH relativeFrom="column">
                  <wp:posOffset>4643120</wp:posOffset>
                </wp:positionH>
                <wp:positionV relativeFrom="paragraph">
                  <wp:posOffset>114300</wp:posOffset>
                </wp:positionV>
                <wp:extent cx="605790" cy="266700"/>
                <wp:effectExtent l="4445" t="0" r="0" b="0"/>
                <wp:wrapNone/>
                <wp:docPr id="1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722120" w:rsidRDefault="00135E5B" w:rsidP="002A7342"/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85" type="#_x0000_t202" style="position:absolute;margin-left:365.6pt;margin-top:9pt;width:47.7pt;height:21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kDuwIAAMM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" filled="f" stroked="f">
                <v:textbox style="mso-fit-shape-to-text:t" inset="2.53969mm,1.2699mm,2.53969mm,1.2699mm">
                  <w:txbxContent>
                    <w:p w:rsidR="00135E5B" w:rsidRPr="00722120" w:rsidRDefault="00135E5B" w:rsidP="002A7342"/>
                  </w:txbxContent>
                </v:textbox>
              </v:shape>
            </w:pict>
          </mc:Fallback>
        </mc:AlternateContent>
      </w:r>
      <w:r w:rsidR="002A7342" w:rsidRPr="008D5053">
        <w:rPr>
          <w:sz w:val="28"/>
          <w:szCs w:val="28"/>
        </w:rPr>
        <w:t xml:space="preserve"> </w:t>
      </w:r>
      <w:r w:rsidRPr="008D5053">
        <w:rPr>
          <w:sz w:val="28"/>
          <w:szCs w:val="28"/>
        </w:rPr>
        <w:t xml:space="preserve"> </w:t>
      </w:r>
    </w:p>
    <w:p w:rsidR="00C40439" w:rsidRPr="008D5053" w:rsidRDefault="00C40439" w:rsidP="00C40439">
      <w:pPr>
        <w:jc w:val="center"/>
      </w:pPr>
      <w:r w:rsidRPr="008D5053">
        <w:rPr>
          <w:b/>
          <w:bCs/>
          <w:sz w:val="20"/>
          <w:szCs w:val="20"/>
          <w:u w:val="single"/>
        </w:rPr>
        <w:t xml:space="preserve"> </w:t>
      </w:r>
    </w:p>
    <w:p w:rsidR="00C40439" w:rsidRPr="008D5053" w:rsidRDefault="00BB7C9E" w:rsidP="00C40439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4EAC31CB">
                <wp:simplePos x="0" y="0"/>
                <wp:positionH relativeFrom="column">
                  <wp:posOffset>2239010</wp:posOffset>
                </wp:positionH>
                <wp:positionV relativeFrom="paragraph">
                  <wp:posOffset>3810</wp:posOffset>
                </wp:positionV>
                <wp:extent cx="811530" cy="4897755"/>
                <wp:effectExtent l="19685" t="13335" r="16510" b="13335"/>
                <wp:wrapNone/>
                <wp:docPr id="11" name="Rectangle 2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4897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78000">
                              <a:srgbClr val="D6D6D6"/>
                            </a:gs>
                            <a:gs pos="100000">
                              <a:srgbClr val="BFBFBF"/>
                            </a:gs>
                            <a:gs pos="100000">
                              <a:srgbClr val="BFBFBF"/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E5B" w:rsidRDefault="00135E5B" w:rsidP="002A734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05" o:spid="_x0000_s1086" style="position:absolute;margin-left:176.3pt;margin-top:.3pt;width:63.9pt;height:385.6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" strokecolor="black [3213]" strokeweight="2pt">
                <v:fill color2="#bfbfbf" rotate="t" angle="45" colors="0 white;51118f #d6d6d6;1 #bfbfbf;1 #bfbfbf" focus="100%" type="gradient"/>
                <v:textbox>
                  <w:txbxContent>
                    <w:p w:rsidR="00135E5B" w:rsidRDefault="00135E5B" w:rsidP="002A7342"/>
                  </w:txbxContent>
                </v:textbox>
              </v:rect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EFF059F">
                <wp:simplePos x="0" y="0"/>
                <wp:positionH relativeFrom="column">
                  <wp:posOffset>4643120</wp:posOffset>
                </wp:positionH>
                <wp:positionV relativeFrom="paragraph">
                  <wp:posOffset>114300</wp:posOffset>
                </wp:positionV>
                <wp:extent cx="605790" cy="266700"/>
                <wp:effectExtent l="4445" t="0" r="0" b="0"/>
                <wp:wrapNone/>
                <wp:docPr id="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722120" w:rsidRDefault="00135E5B" w:rsidP="00C40439"/>
                        </w:txbxContent>
                      </wps:txbx>
                      <wps:bodyPr rot="0" vert="horz" wrap="square" lIns="91429" tIns="45716" rIns="91429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87" type="#_x0000_t202" style="position:absolute;margin-left:365.6pt;margin-top:9pt;width:47.7pt;height:2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ijvA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" filled="f" stroked="f">
                <v:textbox style="mso-fit-shape-to-text:t" inset="2.53969mm,1.2699mm,2.53969mm,1.2699mm">
                  <w:txbxContent>
                    <w:p w:rsidR="00135E5B" w:rsidRPr="00722120" w:rsidRDefault="00135E5B" w:rsidP="00C40439"/>
                  </w:txbxContent>
                </v:textbox>
              </v:shape>
            </w:pict>
          </mc:Fallback>
        </mc:AlternateContent>
      </w:r>
      <w:r w:rsidR="00C40439" w:rsidRPr="008D5053">
        <w:t xml:space="preserve">                                                                                                                             </w:t>
      </w:r>
    </w:p>
    <w:p w:rsidR="00C40439" w:rsidRPr="008D5053" w:rsidRDefault="00BB7C9E" w:rsidP="00C40439">
      <w:r>
        <w:rPr>
          <w:lang w:val="en-GB" w:eastAsia="en-GB"/>
        </w:rPr>
        <w:drawing>
          <wp:anchor distT="0" distB="0" distL="114300" distR="114300" simplePos="0" relativeHeight="251793920" behindDoc="0" locked="0" layoutInCell="1" allowOverlap="1" wp14:anchorId="58878C89">
            <wp:simplePos x="0" y="0"/>
            <wp:positionH relativeFrom="column">
              <wp:posOffset>2564765</wp:posOffset>
            </wp:positionH>
            <wp:positionV relativeFrom="paragraph">
              <wp:posOffset>61595</wp:posOffset>
            </wp:positionV>
            <wp:extent cx="158115" cy="300990"/>
            <wp:effectExtent l="19050" t="19050" r="13335" b="22860"/>
            <wp:wrapNone/>
            <wp:docPr id="267" name="Picture 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009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39" w:rsidRPr="008D5053">
        <w:t xml:space="preserve">                                                                                      </w:t>
      </w:r>
    </w:p>
    <w:p w:rsidR="00C40439" w:rsidRPr="008D5053" w:rsidRDefault="00C40439" w:rsidP="00C40439">
      <w:pPr>
        <w:jc w:val="center"/>
      </w:pPr>
    </w:p>
    <w:p w:rsidR="00C40439" w:rsidRDefault="00BB7C9E" w:rsidP="00165E00">
      <w:r>
        <w:rPr>
          <w:lang w:val="en-GB" w:eastAsia="en-GB"/>
        </w:rPr>
        <w:drawing>
          <wp:anchor distT="0" distB="0" distL="114300" distR="114300" simplePos="0" relativeHeight="251795968" behindDoc="0" locked="0" layoutInCell="1" allowOverlap="1" wp14:anchorId="63275390">
            <wp:simplePos x="0" y="0"/>
            <wp:positionH relativeFrom="column">
              <wp:posOffset>2505075</wp:posOffset>
            </wp:positionH>
            <wp:positionV relativeFrom="paragraph">
              <wp:posOffset>1991360</wp:posOffset>
            </wp:positionV>
            <wp:extent cx="283210" cy="295910"/>
            <wp:effectExtent l="0" t="0" r="2540" b="8890"/>
            <wp:wrapNone/>
            <wp:docPr id="269" name="Picture 2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6BD9573">
                <wp:simplePos x="0" y="0"/>
                <wp:positionH relativeFrom="column">
                  <wp:posOffset>556895</wp:posOffset>
                </wp:positionH>
                <wp:positionV relativeFrom="paragraph">
                  <wp:posOffset>2610485</wp:posOffset>
                </wp:positionV>
                <wp:extent cx="1917065" cy="266700"/>
                <wp:effectExtent l="4445" t="635" r="2540" b="0"/>
                <wp:wrapNone/>
                <wp:docPr id="9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Default="00135E5B" w:rsidP="0039670E">
                            <w:pPr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Schaefer RT42 buttons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6" o:spid="_x0000_s1088" type="#_x0000_t202" style="position:absolute;margin-left:43.85pt;margin-top:205.55pt;width:150.95pt;height:21pt;z-index:25182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T8ugIAAMM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" filled="f" stroked="f">
                <v:textbox style="mso-fit-shape-to-text:t">
                  <w:txbxContent>
                    <w:p w:rsidR="00135E5B" w:rsidRDefault="00135E5B" w:rsidP="0039670E">
                      <w:pPr>
                        <w:rPr>
                          <w:lang w:bidi="he-IL"/>
                        </w:rPr>
                      </w:pPr>
                      <w:r>
                        <w:rPr>
                          <w:lang w:bidi="he-IL"/>
                        </w:rPr>
                        <w:t>Schaefer RT42 buttons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21B4A52">
                <wp:simplePos x="0" y="0"/>
                <wp:positionH relativeFrom="column">
                  <wp:posOffset>3471545</wp:posOffset>
                </wp:positionH>
                <wp:positionV relativeFrom="paragraph">
                  <wp:posOffset>107950</wp:posOffset>
                </wp:positionV>
                <wp:extent cx="1476375" cy="266700"/>
                <wp:effectExtent l="4445" t="3175" r="0" b="0"/>
                <wp:wrapNone/>
                <wp:docPr id="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2A7342" w:rsidRDefault="00135E5B" w:rsidP="003E0EC7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</w:rPr>
                              <w:t>Overload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3" o:spid="_x0000_s1089" type="#_x0000_t202" style="position:absolute;margin-left:273.35pt;margin-top:8.5pt;width:116.25pt;height:21pt;z-index:25181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" stroked="f">
                <v:textbox style="mso-fit-shape-to-text:t">
                  <w:txbxContent>
                    <w:p w:rsidR="00135E5B" w:rsidRPr="002A7342" w:rsidRDefault="00135E5B" w:rsidP="003E0EC7">
                      <w:pPr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Theme="minorBidi" w:hAnsiTheme="minorBidi" w:cstheme="minorBidi"/>
                        </w:rPr>
                        <w:t>Overload indicator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BFF1B35">
                <wp:simplePos x="0" y="0"/>
                <wp:positionH relativeFrom="column">
                  <wp:posOffset>2790190</wp:posOffset>
                </wp:positionH>
                <wp:positionV relativeFrom="paragraph">
                  <wp:posOffset>239395</wp:posOffset>
                </wp:positionV>
                <wp:extent cx="762635" cy="0"/>
                <wp:effectExtent l="18415" t="58420" r="9525" b="55880"/>
                <wp:wrapNone/>
                <wp:docPr id="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219.7pt;margin-top:18.85pt;width:60.05pt;height:0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4C39DEB">
                <wp:simplePos x="0" y="0"/>
                <wp:positionH relativeFrom="column">
                  <wp:posOffset>3512820</wp:posOffset>
                </wp:positionH>
                <wp:positionV relativeFrom="paragraph">
                  <wp:posOffset>3827145</wp:posOffset>
                </wp:positionV>
                <wp:extent cx="1476375" cy="441960"/>
                <wp:effectExtent l="0" t="0" r="1905" b="0"/>
                <wp:wrapNone/>
                <wp:docPr id="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E5B" w:rsidRPr="002A7342" w:rsidRDefault="00135E5B" w:rsidP="003E0EC7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</w:rPr>
                              <w:t>Car calls d</w:t>
                            </w:r>
                            <w:r w:rsidRPr="002A7342">
                              <w:rPr>
                                <w:rFonts w:asciiTheme="minorBidi" w:hAnsiTheme="minorBidi" w:cstheme="minorBidi"/>
                              </w:rPr>
                              <w:t>isable key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6" o:spid="_x0000_s1090" type="#_x0000_t202" style="position:absolute;margin-left:276.6pt;margin-top:301.35pt;width:116.25pt;height:34.8pt;z-index:251779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" stroked="f">
                <v:textbox style="mso-fit-shape-to-text:t">
                  <w:txbxContent>
                    <w:p w:rsidR="00135E5B" w:rsidRPr="002A7342" w:rsidRDefault="00135E5B" w:rsidP="003E0EC7">
                      <w:pPr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Theme="minorBidi" w:hAnsiTheme="minorBidi" w:cstheme="minorBidi"/>
                        </w:rPr>
                        <w:t>Car calls d</w:t>
                      </w:r>
                      <w:r w:rsidRPr="002A7342">
                        <w:rPr>
                          <w:rFonts w:asciiTheme="minorBidi" w:hAnsiTheme="minorBidi" w:cstheme="minorBidi"/>
                        </w:rPr>
                        <w:t>isable key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F8DF5CC">
                <wp:simplePos x="0" y="0"/>
                <wp:positionH relativeFrom="column">
                  <wp:posOffset>3050540</wp:posOffset>
                </wp:positionH>
                <wp:positionV relativeFrom="paragraph">
                  <wp:posOffset>4023360</wp:posOffset>
                </wp:positionV>
                <wp:extent cx="543560" cy="0"/>
                <wp:effectExtent l="21590" t="60960" r="6350" b="53340"/>
                <wp:wrapNone/>
                <wp:docPr id="5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240.2pt;margin-top:316.8pt;width:42.8pt;height:0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1791872" behindDoc="0" locked="0" layoutInCell="1" allowOverlap="1" wp14:anchorId="741B5A23">
            <wp:simplePos x="0" y="0"/>
            <wp:positionH relativeFrom="column">
              <wp:posOffset>2504440</wp:posOffset>
            </wp:positionH>
            <wp:positionV relativeFrom="paragraph">
              <wp:posOffset>2368550</wp:posOffset>
            </wp:positionV>
            <wp:extent cx="278765" cy="295910"/>
            <wp:effectExtent l="0" t="0" r="6985" b="8890"/>
            <wp:wrapNone/>
            <wp:docPr id="265" name="Picture 2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88800" behindDoc="0" locked="0" layoutInCell="1" allowOverlap="1" wp14:anchorId="585DF869">
            <wp:simplePos x="0" y="0"/>
            <wp:positionH relativeFrom="column">
              <wp:posOffset>2505710</wp:posOffset>
            </wp:positionH>
            <wp:positionV relativeFrom="paragraph">
              <wp:posOffset>3331210</wp:posOffset>
            </wp:positionV>
            <wp:extent cx="279400" cy="295275"/>
            <wp:effectExtent l="0" t="0" r="6350" b="9525"/>
            <wp:wrapNone/>
            <wp:docPr id="262" name="Picture 2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83680" behindDoc="0" locked="0" layoutInCell="1" allowOverlap="1" wp14:anchorId="280FAC30">
            <wp:simplePos x="0" y="0"/>
            <wp:positionH relativeFrom="column">
              <wp:posOffset>2287905</wp:posOffset>
            </wp:positionH>
            <wp:positionV relativeFrom="paragraph">
              <wp:posOffset>3790315</wp:posOffset>
            </wp:positionV>
            <wp:extent cx="399415" cy="469900"/>
            <wp:effectExtent l="0" t="0" r="635" b="6350"/>
            <wp:wrapNone/>
            <wp:docPr id="271" name="Picture 2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84704" behindDoc="0" locked="0" layoutInCell="1" allowOverlap="1" wp14:anchorId="7C4D7152">
            <wp:simplePos x="0" y="0"/>
            <wp:positionH relativeFrom="column">
              <wp:posOffset>2750820</wp:posOffset>
            </wp:positionH>
            <wp:positionV relativeFrom="paragraph">
              <wp:posOffset>3900805</wp:posOffset>
            </wp:positionV>
            <wp:extent cx="258445" cy="260985"/>
            <wp:effectExtent l="0" t="0" r="8255" b="5715"/>
            <wp:wrapNone/>
            <wp:docPr id="272" name="Picture 2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90848" behindDoc="0" locked="0" layoutInCell="1" allowOverlap="1" wp14:anchorId="4201465C">
            <wp:simplePos x="0" y="0"/>
            <wp:positionH relativeFrom="column">
              <wp:posOffset>2504440</wp:posOffset>
            </wp:positionH>
            <wp:positionV relativeFrom="paragraph">
              <wp:posOffset>2691765</wp:posOffset>
            </wp:positionV>
            <wp:extent cx="278765" cy="295275"/>
            <wp:effectExtent l="0" t="0" r="6985" b="9525"/>
            <wp:wrapNone/>
            <wp:docPr id="264" name="Picture 2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89824" behindDoc="0" locked="0" layoutInCell="1" allowOverlap="1" wp14:anchorId="45F4FCBB">
            <wp:simplePos x="0" y="0"/>
            <wp:positionH relativeFrom="column">
              <wp:posOffset>2507615</wp:posOffset>
            </wp:positionH>
            <wp:positionV relativeFrom="paragraph">
              <wp:posOffset>3004820</wp:posOffset>
            </wp:positionV>
            <wp:extent cx="277495" cy="295275"/>
            <wp:effectExtent l="0" t="0" r="8255" b="9525"/>
            <wp:wrapNone/>
            <wp:docPr id="263" name="Picture 2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1786752" behindDoc="0" locked="0" layoutInCell="1" allowOverlap="1" wp14:anchorId="62906C72">
            <wp:simplePos x="0" y="0"/>
            <wp:positionH relativeFrom="column">
              <wp:posOffset>2505710</wp:posOffset>
            </wp:positionH>
            <wp:positionV relativeFrom="paragraph">
              <wp:posOffset>114300</wp:posOffset>
            </wp:positionV>
            <wp:extent cx="284480" cy="299085"/>
            <wp:effectExtent l="0" t="0" r="1270" b="5715"/>
            <wp:wrapNone/>
            <wp:docPr id="270" name="Picture 2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703DFC" w:rsidRDefault="00703DFC">
      <w:pPr>
        <w:spacing w:after="200" w:line="276" w:lineRule="auto"/>
      </w:pPr>
    </w:p>
    <w:sectPr w:rsidR="00703DFC" w:rsidSect="00AC726F">
      <w:headerReference w:type="default" r:id="rId42"/>
      <w:footerReference w:type="default" r:id="rId43"/>
      <w:pgSz w:w="11906" w:h="16838"/>
      <w:pgMar w:top="1560" w:right="1800" w:bottom="141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E65" w:rsidRDefault="00977E65" w:rsidP="008B32E7">
      <w:r>
        <w:separator/>
      </w:r>
    </w:p>
  </w:endnote>
  <w:endnote w:type="continuationSeparator" w:id="0">
    <w:p w:rsidR="00977E65" w:rsidRDefault="00977E65" w:rsidP="008B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620967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5E5B" w:rsidRDefault="00135E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7C9E">
          <w:t>1</w:t>
        </w:r>
        <w:r>
          <w:fldChar w:fldCharType="end"/>
        </w:r>
      </w:p>
    </w:sdtContent>
  </w:sdt>
  <w:p w:rsidR="00135E5B" w:rsidRDefault="00135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E65" w:rsidRDefault="00977E65" w:rsidP="008B32E7">
      <w:r>
        <w:separator/>
      </w:r>
    </w:p>
  </w:footnote>
  <w:footnote w:type="continuationSeparator" w:id="0">
    <w:p w:rsidR="00977E65" w:rsidRDefault="00977E65" w:rsidP="008B3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5B" w:rsidRDefault="00BB7C9E" w:rsidP="008B32E7">
    <w:pPr>
      <w:ind w:left="-567"/>
      <w:rPr>
        <w:sz w:val="20"/>
        <w:szCs w:val="20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F4E19C8">
              <wp:simplePos x="0" y="0"/>
              <wp:positionH relativeFrom="page">
                <wp:posOffset>5134610</wp:posOffset>
              </wp:positionH>
              <wp:positionV relativeFrom="page">
                <wp:posOffset>542925</wp:posOffset>
              </wp:positionV>
              <wp:extent cx="1742440" cy="333375"/>
              <wp:effectExtent l="635" t="0" r="0" b="0"/>
              <wp:wrapNone/>
              <wp:docPr id="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E5B" w:rsidRPr="005E7F6B" w:rsidRDefault="00135E5B" w:rsidP="004E6ADE">
                          <w:pPr>
                            <w:pStyle w:val="BodyText"/>
                            <w:spacing w:line="250" w:lineRule="exact"/>
                            <w:ind w:left="20"/>
                          </w:pPr>
                          <w:r w:rsidRPr="005E7F6B">
                            <w:rPr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T1-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5E7F6B">
                            <w:rPr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HME 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 xml:space="preserve">Quotation </w:t>
                          </w:r>
                        </w:p>
                      </w:txbxContent>
                    </wps:txbx>
                    <wps:bodyPr rot="0" vert="horz" wrap="square" lIns="0" tIns="10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91" type="#_x0000_t202" style="position:absolute;left:0;text-align:left;margin-left:404.3pt;margin-top:42.75pt;width:137.2pt;height:2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" filled="f" stroked="f">
              <v:textbox inset="0,3mm,0,0">
                <w:txbxContent>
                  <w:p w:rsidR="00135E5B" w:rsidRPr="005E7F6B" w:rsidRDefault="00135E5B" w:rsidP="004E6ADE">
                    <w:pPr>
                      <w:pStyle w:val="BodyText"/>
                      <w:spacing w:line="250" w:lineRule="exact"/>
                      <w:ind w:left="20"/>
                    </w:pPr>
                    <w:r w:rsidRPr="005E7F6B"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T1-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 </w:t>
                    </w:r>
                    <w:r w:rsidRPr="005E7F6B"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HME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t xml:space="preserve">Quotation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5E5B" w:rsidRPr="009A091E">
      <w:rPr>
        <w:sz w:val="20"/>
        <w:szCs w:val="20"/>
        <w:lang w:val="en-GB" w:eastAsia="en-GB"/>
      </w:rPr>
      <w:drawing>
        <wp:inline distT="0" distB="0" distL="0" distR="0" wp14:anchorId="623FD13D" wp14:editId="454B0B38">
          <wp:extent cx="1543792" cy="535719"/>
          <wp:effectExtent l="0" t="0" r="0" b="0"/>
          <wp:docPr id="22509" name="Picture 3" descr="logo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3" descr="logo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420" cy="53559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:rsidR="00135E5B" w:rsidRDefault="00135E5B" w:rsidP="00CB2AE4">
    <w:pPr>
      <w:pStyle w:val="Header"/>
      <w:tabs>
        <w:tab w:val="clear" w:pos="4320"/>
        <w:tab w:val="clear" w:pos="8640"/>
        <w:tab w:val="left" w:pos="1635"/>
      </w:tabs>
    </w:pPr>
    <w:r>
      <w:tab/>
    </w:r>
  </w:p>
  <w:p w:rsidR="00135E5B" w:rsidRDefault="00135E5B" w:rsidP="00CB2AE4">
    <w:pPr>
      <w:pStyle w:val="Header"/>
      <w:tabs>
        <w:tab w:val="clear" w:pos="4320"/>
        <w:tab w:val="clear" w:pos="8640"/>
        <w:tab w:val="left" w:pos="1635"/>
      </w:tabs>
    </w:pPr>
  </w:p>
  <w:p w:rsidR="00135E5B" w:rsidRDefault="00135E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BF0"/>
    <w:multiLevelType w:val="hybridMultilevel"/>
    <w:tmpl w:val="50380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077A8"/>
    <w:multiLevelType w:val="hybridMultilevel"/>
    <w:tmpl w:val="15E8B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F7BAE"/>
    <w:multiLevelType w:val="hybridMultilevel"/>
    <w:tmpl w:val="E250A95E"/>
    <w:lvl w:ilvl="0" w:tplc="EE82A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34B44"/>
    <w:multiLevelType w:val="hybridMultilevel"/>
    <w:tmpl w:val="F15C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B5790"/>
    <w:multiLevelType w:val="hybridMultilevel"/>
    <w:tmpl w:val="65920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158B9"/>
    <w:multiLevelType w:val="hybridMultilevel"/>
    <w:tmpl w:val="1ED2C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E6079"/>
    <w:multiLevelType w:val="hybridMultilevel"/>
    <w:tmpl w:val="F2F8A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A11A0"/>
    <w:multiLevelType w:val="hybridMultilevel"/>
    <w:tmpl w:val="F15C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F9"/>
    <w:rsid w:val="00000CE7"/>
    <w:rsid w:val="000016AE"/>
    <w:rsid w:val="000017C5"/>
    <w:rsid w:val="00006AF6"/>
    <w:rsid w:val="000155D7"/>
    <w:rsid w:val="00020C35"/>
    <w:rsid w:val="00021D1A"/>
    <w:rsid w:val="000265B1"/>
    <w:rsid w:val="0003043B"/>
    <w:rsid w:val="00033905"/>
    <w:rsid w:val="0003522B"/>
    <w:rsid w:val="0004076F"/>
    <w:rsid w:val="00044336"/>
    <w:rsid w:val="00053C02"/>
    <w:rsid w:val="000552D2"/>
    <w:rsid w:val="00056970"/>
    <w:rsid w:val="0006450B"/>
    <w:rsid w:val="00070ED5"/>
    <w:rsid w:val="000748DE"/>
    <w:rsid w:val="00075C8F"/>
    <w:rsid w:val="00085604"/>
    <w:rsid w:val="000A1B4D"/>
    <w:rsid w:val="000B5E50"/>
    <w:rsid w:val="000C5D0B"/>
    <w:rsid w:val="000D10A8"/>
    <w:rsid w:val="000D1F5B"/>
    <w:rsid w:val="000E1539"/>
    <w:rsid w:val="000E3CC9"/>
    <w:rsid w:val="000E6385"/>
    <w:rsid w:val="001062E2"/>
    <w:rsid w:val="00112833"/>
    <w:rsid w:val="00113515"/>
    <w:rsid w:val="00122265"/>
    <w:rsid w:val="00124C76"/>
    <w:rsid w:val="001322AD"/>
    <w:rsid w:val="00135E5B"/>
    <w:rsid w:val="00142649"/>
    <w:rsid w:val="00147D8E"/>
    <w:rsid w:val="00152E29"/>
    <w:rsid w:val="00155710"/>
    <w:rsid w:val="00155E63"/>
    <w:rsid w:val="00160440"/>
    <w:rsid w:val="001623DA"/>
    <w:rsid w:val="001644B7"/>
    <w:rsid w:val="00165E00"/>
    <w:rsid w:val="00175DBC"/>
    <w:rsid w:val="001774EF"/>
    <w:rsid w:val="00185829"/>
    <w:rsid w:val="00191D77"/>
    <w:rsid w:val="00193606"/>
    <w:rsid w:val="00193F6A"/>
    <w:rsid w:val="00196D81"/>
    <w:rsid w:val="001A5F01"/>
    <w:rsid w:val="001B13B5"/>
    <w:rsid w:val="001B7A92"/>
    <w:rsid w:val="001B7BE0"/>
    <w:rsid w:val="001D2A62"/>
    <w:rsid w:val="001D2CF2"/>
    <w:rsid w:val="001E0FB8"/>
    <w:rsid w:val="001E4DA7"/>
    <w:rsid w:val="001E5A6E"/>
    <w:rsid w:val="0020003B"/>
    <w:rsid w:val="002023D3"/>
    <w:rsid w:val="0021321C"/>
    <w:rsid w:val="00216DE4"/>
    <w:rsid w:val="00224B88"/>
    <w:rsid w:val="00224BBC"/>
    <w:rsid w:val="00241667"/>
    <w:rsid w:val="0024570F"/>
    <w:rsid w:val="00265A69"/>
    <w:rsid w:val="002827DC"/>
    <w:rsid w:val="0029419B"/>
    <w:rsid w:val="002A7342"/>
    <w:rsid w:val="002B20B2"/>
    <w:rsid w:val="002B3696"/>
    <w:rsid w:val="002B4174"/>
    <w:rsid w:val="002B7353"/>
    <w:rsid w:val="002C4C3C"/>
    <w:rsid w:val="002D192E"/>
    <w:rsid w:val="002E3BEF"/>
    <w:rsid w:val="002F204E"/>
    <w:rsid w:val="003007EC"/>
    <w:rsid w:val="00300EF9"/>
    <w:rsid w:val="00302BD8"/>
    <w:rsid w:val="00305CA9"/>
    <w:rsid w:val="0031189B"/>
    <w:rsid w:val="003122CF"/>
    <w:rsid w:val="00313B1D"/>
    <w:rsid w:val="003227B7"/>
    <w:rsid w:val="00354719"/>
    <w:rsid w:val="00357420"/>
    <w:rsid w:val="003639F9"/>
    <w:rsid w:val="0036434A"/>
    <w:rsid w:val="00366F06"/>
    <w:rsid w:val="00370687"/>
    <w:rsid w:val="00373E6A"/>
    <w:rsid w:val="00376EAA"/>
    <w:rsid w:val="003851C4"/>
    <w:rsid w:val="0039670E"/>
    <w:rsid w:val="003A104B"/>
    <w:rsid w:val="003A1B2F"/>
    <w:rsid w:val="003C2439"/>
    <w:rsid w:val="003C299E"/>
    <w:rsid w:val="003E0EC7"/>
    <w:rsid w:val="003E173D"/>
    <w:rsid w:val="003E25CA"/>
    <w:rsid w:val="003E436B"/>
    <w:rsid w:val="003E5AD4"/>
    <w:rsid w:val="003F1060"/>
    <w:rsid w:val="00402366"/>
    <w:rsid w:val="00407E6B"/>
    <w:rsid w:val="004133A6"/>
    <w:rsid w:val="0042042A"/>
    <w:rsid w:val="00425970"/>
    <w:rsid w:val="00436045"/>
    <w:rsid w:val="00443D9F"/>
    <w:rsid w:val="00446862"/>
    <w:rsid w:val="00446C04"/>
    <w:rsid w:val="004542CD"/>
    <w:rsid w:val="00454AE9"/>
    <w:rsid w:val="004606DD"/>
    <w:rsid w:val="00461F87"/>
    <w:rsid w:val="0046523B"/>
    <w:rsid w:val="004722AD"/>
    <w:rsid w:val="004767D1"/>
    <w:rsid w:val="00482D2A"/>
    <w:rsid w:val="00486FD8"/>
    <w:rsid w:val="004A36D5"/>
    <w:rsid w:val="004A64A4"/>
    <w:rsid w:val="004A708A"/>
    <w:rsid w:val="004C1FED"/>
    <w:rsid w:val="004C6463"/>
    <w:rsid w:val="004D1B23"/>
    <w:rsid w:val="004D46C6"/>
    <w:rsid w:val="004E0A47"/>
    <w:rsid w:val="004E6ADE"/>
    <w:rsid w:val="004F174A"/>
    <w:rsid w:val="004F1FE6"/>
    <w:rsid w:val="004F58EC"/>
    <w:rsid w:val="005011AB"/>
    <w:rsid w:val="00504126"/>
    <w:rsid w:val="00521E43"/>
    <w:rsid w:val="00522959"/>
    <w:rsid w:val="00523BDB"/>
    <w:rsid w:val="00532691"/>
    <w:rsid w:val="00542887"/>
    <w:rsid w:val="00545C39"/>
    <w:rsid w:val="0056073F"/>
    <w:rsid w:val="00560D63"/>
    <w:rsid w:val="00567B66"/>
    <w:rsid w:val="00576911"/>
    <w:rsid w:val="0058296D"/>
    <w:rsid w:val="00591D5E"/>
    <w:rsid w:val="005B3716"/>
    <w:rsid w:val="005C2852"/>
    <w:rsid w:val="005D291E"/>
    <w:rsid w:val="005E0BAE"/>
    <w:rsid w:val="005E664E"/>
    <w:rsid w:val="005E7F6B"/>
    <w:rsid w:val="006015CF"/>
    <w:rsid w:val="00610EA1"/>
    <w:rsid w:val="00621418"/>
    <w:rsid w:val="006229F5"/>
    <w:rsid w:val="0062577D"/>
    <w:rsid w:val="00626182"/>
    <w:rsid w:val="00630893"/>
    <w:rsid w:val="00673B97"/>
    <w:rsid w:val="00676759"/>
    <w:rsid w:val="006846A6"/>
    <w:rsid w:val="00697EC7"/>
    <w:rsid w:val="006A008A"/>
    <w:rsid w:val="006B239B"/>
    <w:rsid w:val="006D0CB8"/>
    <w:rsid w:val="006E062C"/>
    <w:rsid w:val="006E1808"/>
    <w:rsid w:val="006E4E82"/>
    <w:rsid w:val="006F106A"/>
    <w:rsid w:val="007016C1"/>
    <w:rsid w:val="00703D7D"/>
    <w:rsid w:val="00703DFC"/>
    <w:rsid w:val="0070447B"/>
    <w:rsid w:val="007162CF"/>
    <w:rsid w:val="00722120"/>
    <w:rsid w:val="007228B4"/>
    <w:rsid w:val="00732500"/>
    <w:rsid w:val="0073556A"/>
    <w:rsid w:val="0074385D"/>
    <w:rsid w:val="00754246"/>
    <w:rsid w:val="007644D0"/>
    <w:rsid w:val="007703B6"/>
    <w:rsid w:val="00770989"/>
    <w:rsid w:val="00775ABF"/>
    <w:rsid w:val="00777227"/>
    <w:rsid w:val="007814E1"/>
    <w:rsid w:val="00781B47"/>
    <w:rsid w:val="00791A9C"/>
    <w:rsid w:val="00795D0D"/>
    <w:rsid w:val="007969F2"/>
    <w:rsid w:val="007A07C0"/>
    <w:rsid w:val="007A454C"/>
    <w:rsid w:val="007B1203"/>
    <w:rsid w:val="007B526C"/>
    <w:rsid w:val="007B68EC"/>
    <w:rsid w:val="007C41C1"/>
    <w:rsid w:val="007C5631"/>
    <w:rsid w:val="007E3F3E"/>
    <w:rsid w:val="007E4C0E"/>
    <w:rsid w:val="007E7BDC"/>
    <w:rsid w:val="007F4DEE"/>
    <w:rsid w:val="007F54FF"/>
    <w:rsid w:val="0080125E"/>
    <w:rsid w:val="00803DD4"/>
    <w:rsid w:val="00804B3D"/>
    <w:rsid w:val="0080699E"/>
    <w:rsid w:val="00812798"/>
    <w:rsid w:val="008131CC"/>
    <w:rsid w:val="00817F69"/>
    <w:rsid w:val="008248E2"/>
    <w:rsid w:val="0082747C"/>
    <w:rsid w:val="00832175"/>
    <w:rsid w:val="00850E44"/>
    <w:rsid w:val="008533A2"/>
    <w:rsid w:val="0086097E"/>
    <w:rsid w:val="00862C7F"/>
    <w:rsid w:val="008668F8"/>
    <w:rsid w:val="00873ED0"/>
    <w:rsid w:val="00880407"/>
    <w:rsid w:val="00884769"/>
    <w:rsid w:val="00885876"/>
    <w:rsid w:val="008A2D03"/>
    <w:rsid w:val="008A4549"/>
    <w:rsid w:val="008A6AD3"/>
    <w:rsid w:val="008B32E7"/>
    <w:rsid w:val="008B6ADE"/>
    <w:rsid w:val="008C266D"/>
    <w:rsid w:val="008D5053"/>
    <w:rsid w:val="008E5FE4"/>
    <w:rsid w:val="008F651E"/>
    <w:rsid w:val="00902E38"/>
    <w:rsid w:val="0090652C"/>
    <w:rsid w:val="00910AFC"/>
    <w:rsid w:val="00914467"/>
    <w:rsid w:val="00922AB1"/>
    <w:rsid w:val="00924FFB"/>
    <w:rsid w:val="009276AA"/>
    <w:rsid w:val="0094218D"/>
    <w:rsid w:val="0094347A"/>
    <w:rsid w:val="00943E43"/>
    <w:rsid w:val="0094540A"/>
    <w:rsid w:val="0095300D"/>
    <w:rsid w:val="0095464F"/>
    <w:rsid w:val="00954FE2"/>
    <w:rsid w:val="00963DE8"/>
    <w:rsid w:val="00963E63"/>
    <w:rsid w:val="00970BE0"/>
    <w:rsid w:val="00974B6F"/>
    <w:rsid w:val="00977E65"/>
    <w:rsid w:val="00984219"/>
    <w:rsid w:val="00986AEB"/>
    <w:rsid w:val="00992486"/>
    <w:rsid w:val="00993DAB"/>
    <w:rsid w:val="009944C3"/>
    <w:rsid w:val="009A31F6"/>
    <w:rsid w:val="009A5DE4"/>
    <w:rsid w:val="009A7A07"/>
    <w:rsid w:val="009C3C85"/>
    <w:rsid w:val="009C75F6"/>
    <w:rsid w:val="009D059A"/>
    <w:rsid w:val="009D3D11"/>
    <w:rsid w:val="009D4062"/>
    <w:rsid w:val="009D4843"/>
    <w:rsid w:val="009F79CF"/>
    <w:rsid w:val="00A002D4"/>
    <w:rsid w:val="00A02DFD"/>
    <w:rsid w:val="00A067E6"/>
    <w:rsid w:val="00A20796"/>
    <w:rsid w:val="00A26AAE"/>
    <w:rsid w:val="00A34409"/>
    <w:rsid w:val="00A4608C"/>
    <w:rsid w:val="00A472AD"/>
    <w:rsid w:val="00A57C04"/>
    <w:rsid w:val="00A6212A"/>
    <w:rsid w:val="00A765A2"/>
    <w:rsid w:val="00A857EB"/>
    <w:rsid w:val="00A868DE"/>
    <w:rsid w:val="00A935DC"/>
    <w:rsid w:val="00AA1C1B"/>
    <w:rsid w:val="00AA5684"/>
    <w:rsid w:val="00AA66B8"/>
    <w:rsid w:val="00AB4013"/>
    <w:rsid w:val="00AC726F"/>
    <w:rsid w:val="00AD0245"/>
    <w:rsid w:val="00AD0EF9"/>
    <w:rsid w:val="00AD4E40"/>
    <w:rsid w:val="00B0275A"/>
    <w:rsid w:val="00B2432D"/>
    <w:rsid w:val="00B26C41"/>
    <w:rsid w:val="00B344AD"/>
    <w:rsid w:val="00B41E58"/>
    <w:rsid w:val="00B64BE8"/>
    <w:rsid w:val="00B71C0E"/>
    <w:rsid w:val="00B803F7"/>
    <w:rsid w:val="00B863C8"/>
    <w:rsid w:val="00B925D3"/>
    <w:rsid w:val="00B94367"/>
    <w:rsid w:val="00B9631F"/>
    <w:rsid w:val="00BA106D"/>
    <w:rsid w:val="00BA3F5A"/>
    <w:rsid w:val="00BA5AD7"/>
    <w:rsid w:val="00BB1CFC"/>
    <w:rsid w:val="00BB22DF"/>
    <w:rsid w:val="00BB2A23"/>
    <w:rsid w:val="00BB4A00"/>
    <w:rsid w:val="00BB59FC"/>
    <w:rsid w:val="00BB7C9E"/>
    <w:rsid w:val="00BC7968"/>
    <w:rsid w:val="00BD4264"/>
    <w:rsid w:val="00BD73EF"/>
    <w:rsid w:val="00BE1308"/>
    <w:rsid w:val="00BE307B"/>
    <w:rsid w:val="00BF5D14"/>
    <w:rsid w:val="00BF6400"/>
    <w:rsid w:val="00C00AEB"/>
    <w:rsid w:val="00C01926"/>
    <w:rsid w:val="00C03021"/>
    <w:rsid w:val="00C03B06"/>
    <w:rsid w:val="00C06081"/>
    <w:rsid w:val="00C117F4"/>
    <w:rsid w:val="00C12F45"/>
    <w:rsid w:val="00C16737"/>
    <w:rsid w:val="00C25DE9"/>
    <w:rsid w:val="00C27773"/>
    <w:rsid w:val="00C27981"/>
    <w:rsid w:val="00C37F4A"/>
    <w:rsid w:val="00C40439"/>
    <w:rsid w:val="00C409D7"/>
    <w:rsid w:val="00C5026A"/>
    <w:rsid w:val="00C640D8"/>
    <w:rsid w:val="00C70FC4"/>
    <w:rsid w:val="00C7180E"/>
    <w:rsid w:val="00C71B4B"/>
    <w:rsid w:val="00C8748B"/>
    <w:rsid w:val="00C916D4"/>
    <w:rsid w:val="00CA7092"/>
    <w:rsid w:val="00CB0D77"/>
    <w:rsid w:val="00CB2AE4"/>
    <w:rsid w:val="00CB59FC"/>
    <w:rsid w:val="00CD1801"/>
    <w:rsid w:val="00CD38DA"/>
    <w:rsid w:val="00CE0270"/>
    <w:rsid w:val="00CE357B"/>
    <w:rsid w:val="00CF55E3"/>
    <w:rsid w:val="00CF7D49"/>
    <w:rsid w:val="00D06FEB"/>
    <w:rsid w:val="00D07242"/>
    <w:rsid w:val="00D12A08"/>
    <w:rsid w:val="00D13BB4"/>
    <w:rsid w:val="00D21F89"/>
    <w:rsid w:val="00D276E4"/>
    <w:rsid w:val="00D3009F"/>
    <w:rsid w:val="00D311D1"/>
    <w:rsid w:val="00D33DEE"/>
    <w:rsid w:val="00D349FB"/>
    <w:rsid w:val="00D42B2F"/>
    <w:rsid w:val="00D45997"/>
    <w:rsid w:val="00D6292B"/>
    <w:rsid w:val="00D85733"/>
    <w:rsid w:val="00D86B97"/>
    <w:rsid w:val="00D9118B"/>
    <w:rsid w:val="00D94753"/>
    <w:rsid w:val="00D949FB"/>
    <w:rsid w:val="00DA2D3C"/>
    <w:rsid w:val="00DA3BB9"/>
    <w:rsid w:val="00DA49FA"/>
    <w:rsid w:val="00DA56CD"/>
    <w:rsid w:val="00DB2452"/>
    <w:rsid w:val="00DC1793"/>
    <w:rsid w:val="00DC3907"/>
    <w:rsid w:val="00DD53DA"/>
    <w:rsid w:val="00DD6C88"/>
    <w:rsid w:val="00E064D8"/>
    <w:rsid w:val="00E105F5"/>
    <w:rsid w:val="00E10A06"/>
    <w:rsid w:val="00E13B5F"/>
    <w:rsid w:val="00E15AB1"/>
    <w:rsid w:val="00E20577"/>
    <w:rsid w:val="00E251C8"/>
    <w:rsid w:val="00E345A3"/>
    <w:rsid w:val="00E37381"/>
    <w:rsid w:val="00E374E4"/>
    <w:rsid w:val="00E47B7A"/>
    <w:rsid w:val="00E47C66"/>
    <w:rsid w:val="00E67AFE"/>
    <w:rsid w:val="00E85BD1"/>
    <w:rsid w:val="00E959C3"/>
    <w:rsid w:val="00E97284"/>
    <w:rsid w:val="00EA2831"/>
    <w:rsid w:val="00EB2D86"/>
    <w:rsid w:val="00EC24FE"/>
    <w:rsid w:val="00ED10C8"/>
    <w:rsid w:val="00ED1890"/>
    <w:rsid w:val="00EE7D9B"/>
    <w:rsid w:val="00EF7B74"/>
    <w:rsid w:val="00F00683"/>
    <w:rsid w:val="00F03E31"/>
    <w:rsid w:val="00F13AB2"/>
    <w:rsid w:val="00F17565"/>
    <w:rsid w:val="00F229B6"/>
    <w:rsid w:val="00F272DA"/>
    <w:rsid w:val="00F316B9"/>
    <w:rsid w:val="00F32572"/>
    <w:rsid w:val="00F421DA"/>
    <w:rsid w:val="00F46F6C"/>
    <w:rsid w:val="00F50113"/>
    <w:rsid w:val="00F547FA"/>
    <w:rsid w:val="00F62EF0"/>
    <w:rsid w:val="00F67987"/>
    <w:rsid w:val="00F73332"/>
    <w:rsid w:val="00F734E4"/>
    <w:rsid w:val="00F73C52"/>
    <w:rsid w:val="00F74602"/>
    <w:rsid w:val="00F84F99"/>
    <w:rsid w:val="00F86DB6"/>
    <w:rsid w:val="00F8713B"/>
    <w:rsid w:val="00F900A9"/>
    <w:rsid w:val="00F929D9"/>
    <w:rsid w:val="00F949E4"/>
    <w:rsid w:val="00FA0B6F"/>
    <w:rsid w:val="00FA357D"/>
    <w:rsid w:val="00FA5BA7"/>
    <w:rsid w:val="00FB0A63"/>
    <w:rsid w:val="00FC4322"/>
    <w:rsid w:val="00FC7C89"/>
    <w:rsid w:val="00FD6E78"/>
    <w:rsid w:val="00FE092B"/>
    <w:rsid w:val="00FE1DCA"/>
    <w:rsid w:val="00FE257A"/>
    <w:rsid w:val="00FE6788"/>
    <w:rsid w:val="00FE7A8E"/>
    <w:rsid w:val="00FF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2" type="connector" idref="#_x0000_s1299"/>
        <o:r id="V:Rule13" type="connector" idref="#_x0000_s1306"/>
        <o:r id="V:Rule14" type="connector" idref="#_x0000_s1393"/>
        <o:r id="V:Rule15" type="connector" idref="#_x0000_s1390"/>
        <o:r id="V:Rule16" type="connector" idref="#_x0000_s1395"/>
        <o:r id="V:Rule17" type="connector" idref="#_x0000_s1379"/>
        <o:r id="V:Rule18" type="connector" idref="#_x0000_s1394"/>
        <o:r id="V:Rule19" type="connector" idref="#_x0000_s1378"/>
        <o:r id="V:Rule20" type="connector" idref="#_x0000_s1391"/>
        <o:r id="V:Rule21" type="connector" idref="#_x0000_s1304"/>
        <o:r id="V:Rule22" type="connector" idref="#_x0000_s139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2E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8B32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8B32E7"/>
    <w:pPr>
      <w:widowControl w:val="0"/>
      <w:ind w:left="152"/>
    </w:pPr>
    <w:rPr>
      <w:rFonts w:ascii="Arial" w:eastAsia="Arial" w:hAnsi="Arial" w:cs="Arial"/>
      <w:noProof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B32E7"/>
    <w:rPr>
      <w:rFonts w:ascii="Arial" w:eastAsia="Arial" w:hAnsi="Arial" w:cs="Arial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E7"/>
    <w:rPr>
      <w:rFonts w:ascii="Tahoma" w:eastAsia="Times New Roman" w:hAnsi="Tahoma" w:cs="Tahoma"/>
      <w:noProof/>
      <w:sz w:val="16"/>
      <w:szCs w:val="16"/>
      <w:lang w:val="en-US" w:bidi="ar-SA"/>
    </w:rPr>
  </w:style>
  <w:style w:type="table" w:styleId="TableGrid">
    <w:name w:val="Table Grid"/>
    <w:basedOn w:val="TableNormal"/>
    <w:uiPriority w:val="59"/>
    <w:rsid w:val="008B3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A07"/>
    <w:pPr>
      <w:spacing w:before="100" w:beforeAutospacing="1" w:after="100" w:afterAutospacing="1"/>
    </w:pPr>
    <w:rPr>
      <w:rFonts w:eastAsiaTheme="minorEastAsia"/>
      <w:noProof w:val="0"/>
      <w:lang w:val="en-GB" w:eastAsia="en-GB" w:bidi="he-IL"/>
    </w:rPr>
  </w:style>
  <w:style w:type="character" w:styleId="PlaceholderText">
    <w:name w:val="Placeholder Text"/>
    <w:basedOn w:val="DefaultParagraphFont"/>
    <w:uiPriority w:val="99"/>
    <w:semiHidden/>
    <w:rsid w:val="005D291E"/>
    <w:rPr>
      <w:color w:val="808080"/>
    </w:rPr>
  </w:style>
  <w:style w:type="paragraph" w:styleId="ListParagraph">
    <w:name w:val="List Paragraph"/>
    <w:basedOn w:val="Normal"/>
    <w:uiPriority w:val="34"/>
    <w:qFormat/>
    <w:rsid w:val="00673B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2E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8B32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8B32E7"/>
    <w:pPr>
      <w:widowControl w:val="0"/>
      <w:ind w:left="152"/>
    </w:pPr>
    <w:rPr>
      <w:rFonts w:ascii="Arial" w:eastAsia="Arial" w:hAnsi="Arial" w:cs="Arial"/>
      <w:noProof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B32E7"/>
    <w:rPr>
      <w:rFonts w:ascii="Arial" w:eastAsia="Arial" w:hAnsi="Arial" w:cs="Arial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E7"/>
    <w:rPr>
      <w:rFonts w:ascii="Tahoma" w:eastAsia="Times New Roman" w:hAnsi="Tahoma" w:cs="Tahoma"/>
      <w:noProof/>
      <w:sz w:val="16"/>
      <w:szCs w:val="16"/>
      <w:lang w:val="en-US" w:bidi="ar-SA"/>
    </w:rPr>
  </w:style>
  <w:style w:type="table" w:styleId="TableGrid">
    <w:name w:val="Table Grid"/>
    <w:basedOn w:val="TableNormal"/>
    <w:uiPriority w:val="59"/>
    <w:rsid w:val="008B3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A07"/>
    <w:pPr>
      <w:spacing w:before="100" w:beforeAutospacing="1" w:after="100" w:afterAutospacing="1"/>
    </w:pPr>
    <w:rPr>
      <w:rFonts w:eastAsiaTheme="minorEastAsia"/>
      <w:noProof w:val="0"/>
      <w:lang w:val="en-GB" w:eastAsia="en-GB" w:bidi="he-IL"/>
    </w:rPr>
  </w:style>
  <w:style w:type="character" w:styleId="PlaceholderText">
    <w:name w:val="Placeholder Text"/>
    <w:basedOn w:val="DefaultParagraphFont"/>
    <w:uiPriority w:val="99"/>
    <w:semiHidden/>
    <w:rsid w:val="005D291E"/>
    <w:rPr>
      <w:color w:val="808080"/>
    </w:rPr>
  </w:style>
  <w:style w:type="paragraph" w:styleId="ListParagraph">
    <w:name w:val="List Paragraph"/>
    <w:basedOn w:val="Normal"/>
    <w:uiPriority w:val="34"/>
    <w:qFormat/>
    <w:rsid w:val="00673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C99F8-763D-4CC2-80F9-479C9AD26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15FCB482</Template>
  <TotalTime>1</TotalTime>
  <Pages>8</Pages>
  <Words>1264</Words>
  <Characters>7205</Characters>
  <Application>Microsoft Office Word</Application>
  <DocSecurity>4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Tal Eng. Ltd.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Nick Miller</cp:lastModifiedBy>
  <cp:revision>2</cp:revision>
  <cp:lastPrinted>2015-05-13T11:50:00Z</cp:lastPrinted>
  <dcterms:created xsi:type="dcterms:W3CDTF">2018-10-10T14:47:00Z</dcterms:created>
  <dcterms:modified xsi:type="dcterms:W3CDTF">2018-10-10T14:47:00Z</dcterms:modified>
</cp:coreProperties>
</file>